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2541B" w14:textId="77777777" w:rsidR="00FE6C20" w:rsidRDefault="00FE6C20" w:rsidP="009A42BD">
      <w:pPr>
        <w:jc w:val="both"/>
        <w:rPr>
          <w:sz w:val="16"/>
          <w:szCs w:val="16"/>
        </w:rPr>
      </w:pPr>
    </w:p>
    <w:p w14:paraId="1CC658FA" w14:textId="1480D054" w:rsidR="758B2E3C" w:rsidRDefault="758B2E3C" w:rsidP="758B2E3C">
      <w:pPr>
        <w:jc w:val="both"/>
        <w:rPr>
          <w:sz w:val="16"/>
          <w:szCs w:val="16"/>
        </w:rPr>
      </w:pPr>
    </w:p>
    <w:p w14:paraId="04C1B983" w14:textId="043C5FEC" w:rsidR="00B84C7E" w:rsidRPr="006214E8" w:rsidRDefault="00B84C7E" w:rsidP="00B84C7E">
      <w:pPr>
        <w:autoSpaceDE w:val="0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</w:rPr>
        <w:t>.........................</w:t>
      </w:r>
      <w:r w:rsidR="006214E8">
        <w:rPr>
          <w:rFonts w:ascii="Arial" w:hAnsi="Arial" w:cs="Arial"/>
          <w:sz w:val="22"/>
          <w:szCs w:val="22"/>
        </w:rPr>
        <w:t>..............</w:t>
      </w:r>
      <w:r w:rsidRPr="006214E8">
        <w:rPr>
          <w:rFonts w:ascii="Arial" w:hAnsi="Arial" w:cs="Arial"/>
          <w:sz w:val="22"/>
          <w:szCs w:val="22"/>
        </w:rPr>
        <w:t xml:space="preserve"> dnia ..............................</w:t>
      </w:r>
    </w:p>
    <w:p w14:paraId="16F69981" w14:textId="77777777" w:rsidR="00B84C7E" w:rsidRPr="006214E8" w:rsidRDefault="00B84C7E" w:rsidP="00B84C7E">
      <w:pPr>
        <w:spacing w:line="276" w:lineRule="auto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</w:rPr>
        <w:t>………………………………...</w:t>
      </w:r>
    </w:p>
    <w:p w14:paraId="0D6BA536" w14:textId="6B9767B6" w:rsidR="00B84C7E" w:rsidRPr="006214E8" w:rsidRDefault="00B84C7E" w:rsidP="00B84C7E">
      <w:pPr>
        <w:spacing w:line="276" w:lineRule="auto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</w:rPr>
        <w:t>Pieczęć szkoły</w:t>
      </w:r>
    </w:p>
    <w:p w14:paraId="75ADB6B2" w14:textId="77777777" w:rsidR="00B84C7E" w:rsidRPr="006214E8" w:rsidRDefault="00B84C7E" w:rsidP="00B84C7E">
      <w:pPr>
        <w:spacing w:line="276" w:lineRule="auto"/>
        <w:rPr>
          <w:rFonts w:ascii="Arial" w:hAnsi="Arial" w:cs="Arial"/>
          <w:sz w:val="22"/>
          <w:szCs w:val="22"/>
        </w:rPr>
      </w:pPr>
    </w:p>
    <w:p w14:paraId="2446BFB4" w14:textId="77777777" w:rsidR="00B84C7E" w:rsidRPr="006214E8" w:rsidRDefault="00B84C7E" w:rsidP="00B84C7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  <w:u w:val="single"/>
        </w:rPr>
        <w:t>Podstawa prawna:</w:t>
      </w:r>
      <w:r w:rsidRPr="006214E8">
        <w:rPr>
          <w:rFonts w:ascii="Arial" w:hAnsi="Arial" w:cs="Arial"/>
          <w:sz w:val="22"/>
          <w:szCs w:val="22"/>
        </w:rPr>
        <w:t xml:space="preserve"> Rozporządzenie Ministra Edukacji z dnia 2 marca 2026 r. w sprawie orzeczeń i opinii wydawanych przez zespoły orzekające działające w publicznych poradniach psychologiczno-pedagogicznych (Dz. U. z 2026 r., poz. 428).</w:t>
      </w:r>
    </w:p>
    <w:p w14:paraId="49352BBD" w14:textId="77777777" w:rsidR="00B84C7E" w:rsidRPr="006214E8" w:rsidRDefault="00B84C7E" w:rsidP="00B84C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DBD937" w14:textId="7CABC3C9" w:rsidR="00B84C7E" w:rsidRPr="006214E8" w:rsidRDefault="00B84C7E" w:rsidP="00B84C7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14E8">
        <w:rPr>
          <w:rFonts w:ascii="Arial" w:hAnsi="Arial" w:cs="Arial"/>
          <w:b/>
          <w:bCs/>
          <w:sz w:val="28"/>
          <w:szCs w:val="28"/>
        </w:rPr>
        <w:t xml:space="preserve">OPINIA O FUNKCJONOWANIU </w:t>
      </w:r>
      <w:r w:rsidR="00914976" w:rsidRPr="006214E8">
        <w:rPr>
          <w:rFonts w:ascii="Arial" w:hAnsi="Arial" w:cs="Arial"/>
          <w:b/>
          <w:bCs/>
          <w:sz w:val="28"/>
          <w:szCs w:val="28"/>
        </w:rPr>
        <w:t>UCZNIA W SZKOLE</w:t>
      </w:r>
    </w:p>
    <w:p w14:paraId="6828C781" w14:textId="0B65B5C4" w:rsidR="00B84C7E" w:rsidRPr="006214E8" w:rsidRDefault="00B84C7E" w:rsidP="00B84C7E">
      <w:pPr>
        <w:pStyle w:val="NormalnyWeb"/>
        <w:spacing w:before="0" w:beforeAutospacing="0" w:after="0" w:afterAutospacing="0"/>
        <w:jc w:val="center"/>
        <w:rPr>
          <w:rStyle w:val="Uwydatnienie"/>
          <w:rFonts w:ascii="Arial" w:hAnsi="Arial" w:cs="Arial"/>
          <w:i w:val="0"/>
          <w:iCs w:val="0"/>
        </w:rPr>
      </w:pPr>
      <w:r w:rsidRPr="006214E8">
        <w:rPr>
          <w:rFonts w:ascii="Arial" w:hAnsi="Arial" w:cs="Arial"/>
        </w:rPr>
        <w:t>(</w:t>
      </w:r>
      <w:r w:rsidRPr="006214E8">
        <w:rPr>
          <w:rStyle w:val="Uwydatnienie"/>
          <w:rFonts w:ascii="Arial" w:hAnsi="Arial" w:cs="Arial"/>
          <w:i w:val="0"/>
          <w:iCs w:val="0"/>
        </w:rPr>
        <w:t>sporządzona na potrzeby postępowania w sprawie wydania orzeczenia )</w:t>
      </w:r>
    </w:p>
    <w:p w14:paraId="7F7A865D" w14:textId="7E146122" w:rsidR="00B84C7E" w:rsidRPr="006214E8" w:rsidRDefault="00B84C7E" w:rsidP="00B84C7E">
      <w:pPr>
        <w:pStyle w:val="NormalnyWeb"/>
        <w:rPr>
          <w:rFonts w:ascii="Arial" w:hAnsi="Arial" w:cs="Arial"/>
          <w:b/>
        </w:rPr>
      </w:pPr>
      <w:r w:rsidRPr="006214E8">
        <w:rPr>
          <w:rFonts w:ascii="Arial" w:hAnsi="Arial" w:cs="Arial"/>
          <w:b/>
        </w:rPr>
        <w:t xml:space="preserve">I. Dane </w:t>
      </w:r>
      <w:r w:rsidR="00914976" w:rsidRPr="006214E8">
        <w:rPr>
          <w:rFonts w:ascii="Arial" w:hAnsi="Arial" w:cs="Arial"/>
          <w:b/>
        </w:rPr>
        <w:t>ucznia</w:t>
      </w:r>
      <w:r w:rsidRPr="006214E8">
        <w:rPr>
          <w:rFonts w:ascii="Arial" w:hAnsi="Arial" w:cs="Arial"/>
          <w:b/>
        </w:rPr>
        <w:t>:</w:t>
      </w:r>
    </w:p>
    <w:p w14:paraId="1A818A36" w14:textId="77777777" w:rsidR="00B84C7E" w:rsidRPr="006214E8" w:rsidRDefault="00B84C7E" w:rsidP="00B84C7E">
      <w:pPr>
        <w:spacing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>Imię i nazwisko: ……………………………………………………………………………….</w:t>
      </w:r>
    </w:p>
    <w:p w14:paraId="769FE6CC" w14:textId="77777777" w:rsidR="00B84C7E" w:rsidRPr="006214E8" w:rsidRDefault="00B84C7E" w:rsidP="00B84C7E">
      <w:pPr>
        <w:spacing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>Data i miejsce urodzenia: ……………………………………………………………………</w:t>
      </w:r>
    </w:p>
    <w:p w14:paraId="6F660E40" w14:textId="1DC77C7A" w:rsidR="00B84C7E" w:rsidRPr="006214E8" w:rsidRDefault="00914976" w:rsidP="00B84C7E">
      <w:pPr>
        <w:spacing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>S</w:t>
      </w:r>
      <w:r w:rsidR="00B84C7E" w:rsidRPr="006214E8">
        <w:rPr>
          <w:rFonts w:ascii="Arial" w:hAnsi="Arial" w:cs="Arial"/>
        </w:rPr>
        <w:t>zkoła ………………………………………………….</w:t>
      </w:r>
      <w:r w:rsidRPr="006214E8">
        <w:rPr>
          <w:rFonts w:ascii="Arial" w:hAnsi="Arial" w:cs="Arial"/>
        </w:rPr>
        <w:t>klasa</w:t>
      </w:r>
      <w:r w:rsidR="00B84C7E" w:rsidRPr="006214E8">
        <w:rPr>
          <w:rFonts w:ascii="Arial" w:hAnsi="Arial" w:cs="Arial"/>
        </w:rPr>
        <w:t>………..……...</w:t>
      </w:r>
    </w:p>
    <w:p w14:paraId="393DAE0D" w14:textId="77777777" w:rsidR="00B84C7E" w:rsidRPr="006214E8" w:rsidRDefault="00B84C7E" w:rsidP="00B84C7E">
      <w:pPr>
        <w:spacing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>Miejsce zamieszkania ………………………………………………………………………..</w:t>
      </w:r>
    </w:p>
    <w:p w14:paraId="0E4B0BDB" w14:textId="77777777" w:rsidR="00B84C7E" w:rsidRPr="006214E8" w:rsidRDefault="00B84C7E" w:rsidP="00B84C7E">
      <w:pPr>
        <w:outlineLvl w:val="1"/>
        <w:rPr>
          <w:rFonts w:ascii="Arial" w:hAnsi="Arial" w:cs="Arial"/>
          <w:b/>
          <w:bCs/>
          <w:u w:val="single"/>
        </w:rPr>
      </w:pPr>
      <w:r w:rsidRPr="006214E8">
        <w:rPr>
          <w:rFonts w:ascii="Arial" w:hAnsi="Arial" w:cs="Arial"/>
          <w:b/>
          <w:bCs/>
          <w:u w:val="single"/>
        </w:rPr>
        <w:t>Ważne wskazówki:</w:t>
      </w:r>
    </w:p>
    <w:p w14:paraId="70128FF2" w14:textId="77777777" w:rsidR="00B84C7E" w:rsidRPr="006214E8" w:rsidRDefault="00B84C7E" w:rsidP="00B84C7E">
      <w:pPr>
        <w:jc w:val="both"/>
        <w:outlineLvl w:val="1"/>
        <w:rPr>
          <w:rFonts w:ascii="Arial" w:hAnsi="Arial" w:cs="Arial"/>
        </w:rPr>
      </w:pPr>
      <w:r w:rsidRPr="006214E8">
        <w:rPr>
          <w:rFonts w:ascii="Arial" w:hAnsi="Arial" w:cs="Arial"/>
        </w:rPr>
        <w:t>- oryginał opinii wydaje się w terminie 10 dni od dnia otrzymania prośby przewodniczącego zespołu lub wnioskodawcy,</w:t>
      </w:r>
    </w:p>
    <w:p w14:paraId="13292A62" w14:textId="6621564C" w:rsidR="00B84C7E" w:rsidRPr="006214E8" w:rsidRDefault="00B84C7E" w:rsidP="00B84C7E">
      <w:pPr>
        <w:jc w:val="both"/>
        <w:outlineLvl w:val="1"/>
        <w:rPr>
          <w:rFonts w:ascii="Arial" w:hAnsi="Arial" w:cs="Arial"/>
        </w:rPr>
      </w:pPr>
      <w:r w:rsidRPr="006214E8">
        <w:rPr>
          <w:rFonts w:ascii="Arial" w:hAnsi="Arial" w:cs="Arial"/>
        </w:rPr>
        <w:t xml:space="preserve">- dodatkowo kopię opinii dyrektor przekazuje rodzicom </w:t>
      </w:r>
      <w:r w:rsidR="00914976" w:rsidRPr="006214E8">
        <w:rPr>
          <w:rFonts w:ascii="Arial" w:hAnsi="Arial" w:cs="Arial"/>
        </w:rPr>
        <w:t>ucznia/pełnoletniemu uczniowi</w:t>
      </w:r>
      <w:r w:rsidRPr="006214E8">
        <w:rPr>
          <w:rFonts w:ascii="Arial" w:hAnsi="Arial" w:cs="Arial"/>
        </w:rPr>
        <w:t>,</w:t>
      </w:r>
    </w:p>
    <w:p w14:paraId="2D4BA1A2" w14:textId="6A6C4BD6" w:rsidR="00B84C7E" w:rsidRPr="006214E8" w:rsidRDefault="00B84C7E" w:rsidP="00B84C7E">
      <w:pPr>
        <w:jc w:val="both"/>
        <w:outlineLvl w:val="1"/>
        <w:rPr>
          <w:rFonts w:ascii="Arial" w:hAnsi="Arial" w:cs="Arial"/>
        </w:rPr>
      </w:pPr>
      <w:r w:rsidRPr="006214E8">
        <w:rPr>
          <w:rFonts w:ascii="Arial" w:hAnsi="Arial" w:cs="Arial"/>
        </w:rPr>
        <w:t xml:space="preserve">- opinia powinna być sporządzona na podstawie wyników obserwacji funkcjonowania </w:t>
      </w:r>
      <w:r w:rsidR="00914976" w:rsidRPr="006214E8">
        <w:rPr>
          <w:rFonts w:ascii="Arial" w:hAnsi="Arial" w:cs="Arial"/>
        </w:rPr>
        <w:t>ucznia</w:t>
      </w:r>
      <w:r w:rsidRPr="006214E8">
        <w:rPr>
          <w:rFonts w:ascii="Arial" w:hAnsi="Arial" w:cs="Arial"/>
        </w:rPr>
        <w:t xml:space="preserve"> i działań diagnostycznych prowadzonych w </w:t>
      </w:r>
      <w:r w:rsidR="00914976" w:rsidRPr="006214E8">
        <w:rPr>
          <w:rFonts w:ascii="Arial" w:hAnsi="Arial" w:cs="Arial"/>
        </w:rPr>
        <w:t>szkole</w:t>
      </w:r>
      <w:r w:rsidRPr="006214E8">
        <w:rPr>
          <w:rFonts w:ascii="Arial" w:hAnsi="Arial" w:cs="Arial"/>
        </w:rPr>
        <w:t>,</w:t>
      </w:r>
    </w:p>
    <w:p w14:paraId="498487E3" w14:textId="577F650C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  <w:r w:rsidRPr="006214E8">
        <w:rPr>
          <w:rFonts w:ascii="Arial" w:hAnsi="Arial" w:cs="Arial"/>
        </w:rPr>
        <w:t>-</w:t>
      </w:r>
      <w:r w:rsidRPr="006214E8">
        <w:rPr>
          <w:rFonts w:ascii="Arial" w:hAnsi="Arial" w:cs="Arial"/>
          <w:b/>
          <w:bCs/>
        </w:rPr>
        <w:t xml:space="preserve"> </w:t>
      </w:r>
      <w:r w:rsidRPr="006214E8">
        <w:rPr>
          <w:rFonts w:ascii="Arial" w:hAnsi="Arial" w:cs="Arial"/>
        </w:rPr>
        <w:t xml:space="preserve">w przypadku </w:t>
      </w:r>
      <w:r w:rsidR="00914976" w:rsidRPr="006214E8">
        <w:rPr>
          <w:rFonts w:ascii="Arial" w:hAnsi="Arial" w:cs="Arial"/>
        </w:rPr>
        <w:t>ucznia</w:t>
      </w:r>
      <w:r w:rsidRPr="006214E8">
        <w:rPr>
          <w:rFonts w:ascii="Arial" w:hAnsi="Arial" w:cs="Arial"/>
        </w:rPr>
        <w:t xml:space="preserve"> objętego kształceniem specjalnym</w:t>
      </w:r>
      <w:r w:rsidRPr="006214E8">
        <w:rPr>
          <w:rFonts w:ascii="Arial" w:hAnsi="Arial" w:cs="Arial"/>
          <w:b/>
          <w:bCs/>
        </w:rPr>
        <w:t xml:space="preserve"> należy dołączyć aktualną wielospecjalistyczną ocenę poziomu funkcjonowania dziecka</w:t>
      </w:r>
      <w:r w:rsidRPr="006214E8">
        <w:rPr>
          <w:rFonts w:ascii="Arial" w:hAnsi="Arial" w:cs="Arial"/>
        </w:rPr>
        <w:t xml:space="preserve">; </w:t>
      </w:r>
    </w:p>
    <w:p w14:paraId="7C5DE69A" w14:textId="478836AF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  <w:r w:rsidRPr="006214E8">
        <w:rPr>
          <w:rFonts w:ascii="Arial" w:hAnsi="Arial" w:cs="Arial"/>
        </w:rPr>
        <w:t xml:space="preserve">- w przypadku </w:t>
      </w:r>
      <w:r w:rsidR="00914976" w:rsidRPr="006214E8">
        <w:rPr>
          <w:rFonts w:ascii="Arial" w:hAnsi="Arial" w:cs="Arial"/>
        </w:rPr>
        <w:t>ucznia</w:t>
      </w:r>
      <w:r w:rsidRPr="006214E8">
        <w:rPr>
          <w:rFonts w:ascii="Arial" w:hAnsi="Arial" w:cs="Arial"/>
        </w:rPr>
        <w:t xml:space="preserve"> objętego zajęciami rewalidacyjno-wychowawczymi </w:t>
      </w:r>
      <w:r w:rsidRPr="006214E8">
        <w:rPr>
          <w:rFonts w:ascii="Arial" w:hAnsi="Arial" w:cs="Arial"/>
          <w:b/>
          <w:bCs/>
        </w:rPr>
        <w:t>należy dołączyć aktualną okresową ocenę funkcjon</w:t>
      </w:r>
      <w:r w:rsidR="006214E8" w:rsidRPr="006214E8">
        <w:rPr>
          <w:rFonts w:ascii="Arial" w:hAnsi="Arial" w:cs="Arial"/>
          <w:b/>
          <w:bCs/>
        </w:rPr>
        <w:t>owania</w:t>
      </w:r>
      <w:r w:rsidRPr="006214E8">
        <w:rPr>
          <w:rFonts w:ascii="Arial" w:hAnsi="Arial" w:cs="Arial"/>
          <w:b/>
          <w:bCs/>
        </w:rPr>
        <w:t xml:space="preserve"> </w:t>
      </w:r>
      <w:r w:rsidR="00914976" w:rsidRPr="006214E8">
        <w:rPr>
          <w:rFonts w:ascii="Arial" w:hAnsi="Arial" w:cs="Arial"/>
          <w:b/>
          <w:bCs/>
        </w:rPr>
        <w:t>ucznia</w:t>
      </w:r>
      <w:r w:rsidRPr="006214E8">
        <w:rPr>
          <w:rFonts w:ascii="Arial" w:hAnsi="Arial" w:cs="Arial"/>
          <w:b/>
          <w:bCs/>
        </w:rPr>
        <w:t>;’</w:t>
      </w:r>
    </w:p>
    <w:p w14:paraId="3964ABAA" w14:textId="11AF63B2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 xml:space="preserve">- rekomendujemy </w:t>
      </w:r>
      <w:r w:rsidRPr="006214E8">
        <w:rPr>
          <w:rFonts w:ascii="Arial" w:hAnsi="Arial" w:cs="Arial"/>
        </w:rPr>
        <w:t>przygotowanie dla dziecka</w:t>
      </w:r>
      <w:r w:rsidRPr="006214E8">
        <w:rPr>
          <w:rFonts w:ascii="Arial" w:hAnsi="Arial" w:cs="Arial"/>
          <w:b/>
          <w:bCs/>
        </w:rPr>
        <w:t xml:space="preserve"> </w:t>
      </w:r>
      <w:r w:rsidRPr="006214E8">
        <w:rPr>
          <w:rFonts w:ascii="Arial" w:hAnsi="Arial" w:cs="Arial"/>
        </w:rPr>
        <w:t xml:space="preserve">i dołączenie </w:t>
      </w:r>
      <w:r w:rsidR="00914976" w:rsidRPr="006214E8">
        <w:rPr>
          <w:rFonts w:ascii="Arial" w:hAnsi="Arial" w:cs="Arial"/>
          <w:b/>
          <w:bCs/>
        </w:rPr>
        <w:t>Kwestionariusza Szkolnej Oceny Funkcjon</w:t>
      </w:r>
      <w:r w:rsidR="006214E8" w:rsidRPr="006214E8">
        <w:rPr>
          <w:rFonts w:ascii="Arial" w:hAnsi="Arial" w:cs="Arial"/>
          <w:b/>
          <w:bCs/>
        </w:rPr>
        <w:t>alnej</w:t>
      </w:r>
      <w:r w:rsidR="00914976" w:rsidRPr="006214E8">
        <w:rPr>
          <w:rFonts w:ascii="Arial" w:hAnsi="Arial" w:cs="Arial"/>
          <w:b/>
          <w:bCs/>
        </w:rPr>
        <w:t xml:space="preserve"> (KSzOF) </w:t>
      </w:r>
    </w:p>
    <w:p w14:paraId="661A6D33" w14:textId="77777777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</w:p>
    <w:p w14:paraId="1EDC3291" w14:textId="77777777" w:rsidR="00B84C7E" w:rsidRPr="006214E8" w:rsidRDefault="00B84C7E" w:rsidP="00B84C7E">
      <w:pPr>
        <w:spacing w:line="360" w:lineRule="auto"/>
        <w:jc w:val="both"/>
        <w:outlineLvl w:val="2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 xml:space="preserve">II. Opinia sporządzona na prośbę/wniosek </w:t>
      </w:r>
      <w:r w:rsidRPr="006214E8">
        <w:rPr>
          <w:rFonts w:ascii="Arial" w:hAnsi="Arial" w:cs="Arial"/>
        </w:rPr>
        <w:t>(właściwe zaznaczyć):</w:t>
      </w:r>
    </w:p>
    <w:p w14:paraId="008CB3E1" w14:textId="77777777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  <w:r w:rsidRPr="006214E8">
        <w:rPr>
          <w:rFonts w:ascii="Segoe UI Symbol" w:hAnsi="Segoe UI Symbol" w:cs="Segoe UI Symbol"/>
          <w:b/>
          <w:bCs/>
        </w:rPr>
        <w:t>☐</w:t>
      </w:r>
      <w:r w:rsidRPr="006214E8">
        <w:rPr>
          <w:rFonts w:ascii="Arial" w:hAnsi="Arial" w:cs="Arial"/>
          <w:b/>
          <w:bCs/>
        </w:rPr>
        <w:t xml:space="preserve"> </w:t>
      </w:r>
      <w:r w:rsidRPr="006214E8">
        <w:rPr>
          <w:rFonts w:ascii="Arial" w:hAnsi="Arial" w:cs="Arial"/>
        </w:rPr>
        <w:t>przewodniczącego zespołu orzekającego</w:t>
      </w:r>
    </w:p>
    <w:p w14:paraId="30DD71FE" w14:textId="34BAF7AD" w:rsidR="00B84C7E" w:rsidRPr="006214E8" w:rsidRDefault="00B84C7E" w:rsidP="00B84C7E">
      <w:pPr>
        <w:jc w:val="both"/>
        <w:outlineLvl w:val="2"/>
        <w:rPr>
          <w:rFonts w:ascii="Arial" w:hAnsi="Arial" w:cs="Arial"/>
          <w:b/>
          <w:bCs/>
        </w:rPr>
      </w:pPr>
      <w:r w:rsidRPr="006214E8">
        <w:rPr>
          <w:rFonts w:ascii="Segoe UI Symbol" w:hAnsi="Segoe UI Symbol" w:cs="Segoe UI Symbol"/>
          <w:b/>
          <w:bCs/>
        </w:rPr>
        <w:t>☐</w:t>
      </w:r>
      <w:r w:rsidRPr="006214E8">
        <w:rPr>
          <w:rFonts w:ascii="Arial" w:hAnsi="Arial" w:cs="Arial"/>
          <w:b/>
          <w:bCs/>
        </w:rPr>
        <w:t xml:space="preserve"> </w:t>
      </w:r>
      <w:r w:rsidRPr="006214E8">
        <w:rPr>
          <w:rFonts w:ascii="Arial" w:hAnsi="Arial" w:cs="Arial"/>
        </w:rPr>
        <w:t>rodzica/opiekuna prawnego</w:t>
      </w:r>
      <w:r w:rsidR="00914976" w:rsidRPr="006214E8">
        <w:rPr>
          <w:rFonts w:ascii="Arial" w:hAnsi="Arial" w:cs="Arial"/>
        </w:rPr>
        <w:t>/pełnoletniego ucznia</w:t>
      </w:r>
    </w:p>
    <w:p w14:paraId="3A6ADA0B" w14:textId="77777777" w:rsidR="00B84C7E" w:rsidRPr="006214E8" w:rsidRDefault="00B84C7E" w:rsidP="00B84C7E">
      <w:pPr>
        <w:spacing w:before="100" w:beforeAutospacing="1" w:after="100" w:afterAutospacing="1"/>
        <w:outlineLvl w:val="1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>III. Dane rodziców / prawnych opiekunów:</w:t>
      </w:r>
    </w:p>
    <w:p w14:paraId="303BA2E3" w14:textId="77777777" w:rsidR="00B84C7E" w:rsidRPr="006214E8" w:rsidRDefault="00B84C7E" w:rsidP="00B84C7E">
      <w:pPr>
        <w:numPr>
          <w:ilvl w:val="0"/>
          <w:numId w:val="44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 xml:space="preserve">..................................................................................................................... </w:t>
      </w:r>
    </w:p>
    <w:p w14:paraId="7AE4BA2C" w14:textId="77777777" w:rsidR="00B84C7E" w:rsidRPr="006214E8" w:rsidRDefault="00B84C7E" w:rsidP="00B84C7E">
      <w:pPr>
        <w:numPr>
          <w:ilvl w:val="0"/>
          <w:numId w:val="44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6214E8">
        <w:rPr>
          <w:rFonts w:ascii="Arial" w:hAnsi="Arial" w:cs="Arial"/>
        </w:rPr>
        <w:t xml:space="preserve">..................................................................................................................... </w:t>
      </w:r>
    </w:p>
    <w:p w14:paraId="33C736C7" w14:textId="77777777" w:rsidR="00B84C7E" w:rsidRPr="006214E8" w:rsidRDefault="00B84C7E" w:rsidP="00B84C7E">
      <w:pPr>
        <w:spacing w:line="360" w:lineRule="auto"/>
        <w:outlineLvl w:val="1"/>
        <w:rPr>
          <w:rFonts w:ascii="Arial" w:hAnsi="Arial" w:cs="Arial"/>
          <w:b/>
          <w:bCs/>
          <w:sz w:val="22"/>
          <w:szCs w:val="22"/>
        </w:rPr>
      </w:pPr>
      <w:r w:rsidRPr="006214E8">
        <w:rPr>
          <w:rFonts w:ascii="Arial" w:hAnsi="Arial" w:cs="Arial"/>
          <w:b/>
          <w:bCs/>
          <w:sz w:val="22"/>
          <w:szCs w:val="22"/>
        </w:rPr>
        <w:t>IV. Podstawa opracowania informacji:</w:t>
      </w:r>
    </w:p>
    <w:p w14:paraId="7C8D2F74" w14:textId="77777777" w:rsidR="00B84C7E" w:rsidRPr="006214E8" w:rsidRDefault="00B84C7E" w:rsidP="00B84C7E">
      <w:pPr>
        <w:spacing w:line="360" w:lineRule="auto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</w:rPr>
        <w:t>Informację sporządzono na podstawie (właściwe zaznaczyć):</w:t>
      </w:r>
    </w:p>
    <w:p w14:paraId="4F627A10" w14:textId="77777777" w:rsidR="00B84C7E" w:rsidRPr="006214E8" w:rsidRDefault="00B84C7E" w:rsidP="00B84C7E">
      <w:pPr>
        <w:rPr>
          <w:rFonts w:ascii="Arial" w:hAnsi="Arial" w:cs="Arial"/>
          <w:sz w:val="22"/>
          <w:szCs w:val="22"/>
        </w:rPr>
      </w:pPr>
      <w:r w:rsidRPr="006214E8">
        <w:rPr>
          <w:rFonts w:ascii="Segoe UI Symbol" w:hAnsi="Segoe UI Symbol" w:cs="Segoe UI Symbol"/>
          <w:sz w:val="22"/>
          <w:szCs w:val="22"/>
        </w:rPr>
        <w:t>☐</w:t>
      </w:r>
      <w:r w:rsidRPr="006214E8">
        <w:rPr>
          <w:rFonts w:ascii="Arial" w:hAnsi="Arial" w:cs="Arial"/>
          <w:sz w:val="22"/>
          <w:szCs w:val="22"/>
        </w:rPr>
        <w:t xml:space="preserve"> obserwacji dziecka w sytuacjach edukacyjnych, zabawowych i społecznych, </w:t>
      </w:r>
    </w:p>
    <w:p w14:paraId="0FF19AA5" w14:textId="77777777" w:rsidR="00B84C7E" w:rsidRPr="006214E8" w:rsidRDefault="00B84C7E" w:rsidP="00B84C7E">
      <w:pPr>
        <w:jc w:val="both"/>
        <w:rPr>
          <w:rFonts w:ascii="Arial" w:hAnsi="Arial" w:cs="Arial"/>
          <w:sz w:val="22"/>
          <w:szCs w:val="22"/>
        </w:rPr>
      </w:pPr>
      <w:r w:rsidRPr="006214E8">
        <w:rPr>
          <w:rFonts w:ascii="Segoe UI Symbol" w:hAnsi="Segoe UI Symbol" w:cs="Segoe UI Symbol"/>
          <w:sz w:val="22"/>
          <w:szCs w:val="22"/>
        </w:rPr>
        <w:t>☐</w:t>
      </w:r>
      <w:r w:rsidRPr="006214E8">
        <w:rPr>
          <w:rFonts w:ascii="Arial" w:hAnsi="Arial" w:cs="Arial"/>
          <w:sz w:val="22"/>
          <w:szCs w:val="22"/>
        </w:rPr>
        <w:t xml:space="preserve"> rozmów z rodzicami / opiekunami, </w:t>
      </w:r>
    </w:p>
    <w:p w14:paraId="42C675D2" w14:textId="77777777" w:rsidR="00B84C7E" w:rsidRPr="006214E8" w:rsidRDefault="00B84C7E" w:rsidP="00B84C7E">
      <w:pPr>
        <w:jc w:val="both"/>
        <w:rPr>
          <w:rFonts w:ascii="Arial" w:hAnsi="Arial" w:cs="Arial"/>
          <w:sz w:val="22"/>
          <w:szCs w:val="22"/>
        </w:rPr>
      </w:pPr>
      <w:r w:rsidRPr="006214E8">
        <w:rPr>
          <w:rFonts w:ascii="Segoe UI Symbol" w:hAnsi="Segoe UI Symbol" w:cs="Segoe UI Symbol"/>
          <w:sz w:val="22"/>
          <w:szCs w:val="22"/>
        </w:rPr>
        <w:t>☐</w:t>
      </w:r>
      <w:r w:rsidRPr="006214E8">
        <w:rPr>
          <w:rFonts w:ascii="Arial" w:hAnsi="Arial" w:cs="Arial"/>
          <w:sz w:val="22"/>
          <w:szCs w:val="22"/>
        </w:rPr>
        <w:t xml:space="preserve"> dokumentacji nauczycieli i specjalistów, </w:t>
      </w:r>
    </w:p>
    <w:p w14:paraId="03957F63" w14:textId="5369F305" w:rsidR="00B25475" w:rsidRPr="006214E8" w:rsidRDefault="00B84C7E" w:rsidP="00B84C7E">
      <w:pPr>
        <w:jc w:val="both"/>
        <w:rPr>
          <w:rFonts w:ascii="Arial" w:hAnsi="Arial" w:cs="Arial"/>
          <w:sz w:val="22"/>
          <w:szCs w:val="22"/>
        </w:rPr>
      </w:pPr>
      <w:r w:rsidRPr="006214E8">
        <w:rPr>
          <w:rFonts w:ascii="Segoe UI Symbol" w:hAnsi="Segoe UI Symbol" w:cs="Segoe UI Symbol"/>
          <w:sz w:val="22"/>
          <w:szCs w:val="22"/>
        </w:rPr>
        <w:t>☐</w:t>
      </w:r>
      <w:r w:rsidRPr="006214E8">
        <w:rPr>
          <w:rFonts w:ascii="Arial" w:hAnsi="Arial" w:cs="Arial"/>
          <w:sz w:val="22"/>
          <w:szCs w:val="22"/>
        </w:rPr>
        <w:t xml:space="preserve"> wyników działań diagnostycznych prowadzonych w przedszkolu / szkole, </w:t>
      </w:r>
    </w:p>
    <w:p w14:paraId="1944A999" w14:textId="77777777" w:rsidR="00B25475" w:rsidRPr="006214E8" w:rsidRDefault="00B25475" w:rsidP="00B25475">
      <w:pPr>
        <w:jc w:val="both"/>
        <w:rPr>
          <w:rFonts w:ascii="Arial" w:hAnsi="Arial" w:cs="Arial"/>
          <w:sz w:val="22"/>
          <w:szCs w:val="22"/>
        </w:rPr>
      </w:pPr>
      <w:r w:rsidRPr="006214E8">
        <w:rPr>
          <w:rFonts w:ascii="Segoe UI Symbol" w:hAnsi="Segoe UI Symbol" w:cs="Segoe UI Symbol"/>
          <w:sz w:val="22"/>
          <w:szCs w:val="22"/>
        </w:rPr>
        <w:t>☐</w:t>
      </w:r>
      <w:r w:rsidRPr="006214E8">
        <w:rPr>
          <w:rFonts w:ascii="Arial" w:hAnsi="Arial" w:cs="Arial"/>
          <w:sz w:val="22"/>
          <w:szCs w:val="22"/>
        </w:rPr>
        <w:t xml:space="preserve"> dokumentacji dotyczącej pomocy psychologiczno-pedagogicznej / wczesnego wspomagania rozwoju / kształcenia specjalnego / zajęć rewalidacyjno-wychowawczych*. </w:t>
      </w:r>
    </w:p>
    <w:p w14:paraId="7A2B01A2" w14:textId="77777777" w:rsidR="00B25475" w:rsidRPr="006214E8" w:rsidRDefault="00B25475" w:rsidP="00B25475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214E8">
        <w:rPr>
          <w:rFonts w:ascii="Arial" w:hAnsi="Arial" w:cs="Arial"/>
          <w:sz w:val="22"/>
          <w:szCs w:val="22"/>
        </w:rPr>
        <w:t>* jeśli dotyczy</w:t>
      </w:r>
    </w:p>
    <w:p w14:paraId="4BB755F8" w14:textId="77777777" w:rsidR="006214E8" w:rsidRDefault="006214E8" w:rsidP="00B25475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2"/>
          <w:szCs w:val="22"/>
        </w:rPr>
      </w:pPr>
    </w:p>
    <w:p w14:paraId="712435FA" w14:textId="528F3B1C" w:rsidR="00914976" w:rsidRPr="006214E8" w:rsidRDefault="00B25475" w:rsidP="006214E8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lastRenderedPageBreak/>
        <w:t>V. INFORMACJA O FUNKCJONOWANIU UCZNIA (zgodnie z §7 ust. 6 pkt 3 oraz ust.7)</w:t>
      </w:r>
    </w:p>
    <w:p w14:paraId="7A59A77E" w14:textId="3A91E903" w:rsidR="000A04C1" w:rsidRPr="006214E8" w:rsidRDefault="7270D9A8" w:rsidP="006176A9">
      <w:pPr>
        <w:spacing w:after="160" w:line="257" w:lineRule="auto"/>
        <w:ind w:left="272" w:hanging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  <w:b/>
          <w:bCs/>
        </w:rPr>
        <w:t>1. Mocne strony i uzdolnienia ucznia</w:t>
      </w:r>
      <w:r w:rsidR="2F3974F4" w:rsidRPr="006214E8">
        <w:rPr>
          <w:rFonts w:ascii="Arial" w:eastAsia="Calibri" w:hAnsi="Arial" w:cs="Arial"/>
          <w:b/>
          <w:bCs/>
        </w:rPr>
        <w:t xml:space="preserve"> </w:t>
      </w:r>
      <w:r w:rsidRPr="006214E8">
        <w:rPr>
          <w:rFonts w:ascii="Arial" w:eastAsia="Calibri" w:hAnsi="Arial" w:cs="Arial"/>
        </w:rPr>
        <w:t>(np. zainteresowania, talenty plastyczne, muzyczne, sportowe, motywacja do wybranych zadań)</w:t>
      </w:r>
      <w:r w:rsidR="0F4AF9B1" w:rsidRPr="006214E8">
        <w:rPr>
          <w:rFonts w:ascii="Arial" w:eastAsia="Calibri" w:hAnsi="Arial" w:cs="Arial"/>
        </w:rPr>
        <w:t>:</w:t>
      </w:r>
    </w:p>
    <w:p w14:paraId="7115F1DF" w14:textId="0188B427" w:rsidR="00BB6CA9" w:rsidRPr="006214E8" w:rsidRDefault="00BB6CA9" w:rsidP="00BB6CA9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..........................</w:t>
      </w:r>
    </w:p>
    <w:p w14:paraId="2FA403A4" w14:textId="5BDB8413" w:rsidR="00BB6CA9" w:rsidRPr="006214E8" w:rsidRDefault="0073476A" w:rsidP="0073476A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</w:t>
      </w:r>
    </w:p>
    <w:p w14:paraId="1A0E8DE6" w14:textId="41946DB1" w:rsidR="00BC28AC" w:rsidRPr="006214E8" w:rsidRDefault="5CF5E358" w:rsidP="00BC28AC">
      <w:pPr>
        <w:spacing w:after="120" w:line="257" w:lineRule="auto"/>
        <w:ind w:left="272" w:hanging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  <w:b/>
          <w:bCs/>
        </w:rPr>
        <w:t xml:space="preserve">2. </w:t>
      </w:r>
      <w:r w:rsidR="00BC28AC" w:rsidRPr="006214E8">
        <w:rPr>
          <w:rFonts w:ascii="Arial" w:eastAsia="Calibri" w:hAnsi="Arial" w:cs="Arial"/>
          <w:b/>
          <w:bCs/>
        </w:rPr>
        <w:t xml:space="preserve">Funkcjonowanie dziecka/ucznia (aktywność i </w:t>
      </w:r>
      <w:r w:rsidR="001F67B1" w:rsidRPr="006214E8">
        <w:rPr>
          <w:rFonts w:ascii="Arial" w:eastAsia="Calibri" w:hAnsi="Arial" w:cs="Arial"/>
          <w:b/>
          <w:bCs/>
        </w:rPr>
        <w:t>uczestniczenie</w:t>
      </w:r>
      <w:r w:rsidR="00BC28AC" w:rsidRPr="006214E8">
        <w:rPr>
          <w:rFonts w:ascii="Arial" w:eastAsia="Calibri" w:hAnsi="Arial" w:cs="Arial"/>
          <w:b/>
          <w:bCs/>
        </w:rPr>
        <w:t xml:space="preserve">) w obszarach określonych </w:t>
      </w:r>
      <w:r w:rsidR="00F70AFB" w:rsidRPr="006214E8">
        <w:rPr>
          <w:rFonts w:ascii="Arial" w:eastAsia="Calibri" w:hAnsi="Arial" w:cs="Arial"/>
          <w:b/>
          <w:bCs/>
        </w:rPr>
        <w:br/>
      </w:r>
      <w:r w:rsidR="00BC28AC" w:rsidRPr="006214E8">
        <w:rPr>
          <w:rFonts w:ascii="Arial" w:eastAsia="Calibri" w:hAnsi="Arial" w:cs="Arial"/>
          <w:b/>
          <w:bCs/>
        </w:rPr>
        <w:t>w Międzynarodowej Klasyfikacji Funkcjonowania, Niepełnosprawności i Zdrowia (ICF), adekwatnie do wieku oraz poziomu rozwoju psychofizycznego</w:t>
      </w:r>
      <w:r w:rsidR="00F70AFB" w:rsidRPr="006214E8">
        <w:rPr>
          <w:rFonts w:ascii="Arial" w:eastAsia="Calibri" w:hAnsi="Arial" w:cs="Arial"/>
          <w:b/>
          <w:bCs/>
        </w:rPr>
        <w:t>:</w:t>
      </w:r>
    </w:p>
    <w:p w14:paraId="102F4C36" w14:textId="03FEBD9A" w:rsidR="5CF5E358" w:rsidRPr="006214E8" w:rsidRDefault="5CF5E358" w:rsidP="758B2E3C">
      <w:pPr>
        <w:pStyle w:val="Akapitzlist"/>
        <w:numPr>
          <w:ilvl w:val="0"/>
          <w:numId w:val="17"/>
        </w:numPr>
        <w:tabs>
          <w:tab w:val="left" w:pos="567"/>
        </w:tabs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  <w:b/>
          <w:bCs/>
        </w:rPr>
        <w:t>Uczenie się i stosowanie wiedzy</w:t>
      </w:r>
      <w:r w:rsidR="0A997EA1" w:rsidRPr="006214E8">
        <w:rPr>
          <w:rFonts w:ascii="Arial" w:eastAsia="Calibri" w:hAnsi="Arial" w:cs="Arial"/>
          <w:b/>
          <w:bCs/>
        </w:rPr>
        <w:t xml:space="preserve"> </w:t>
      </w:r>
      <w:r w:rsidRPr="006214E8">
        <w:rPr>
          <w:rFonts w:ascii="Arial" w:eastAsia="Calibri" w:hAnsi="Arial" w:cs="Arial"/>
        </w:rPr>
        <w:t>(np. koncentracja, zapamiętywanie, tempo pracy)</w:t>
      </w:r>
      <w:r w:rsidR="0D64491F" w:rsidRPr="006214E8">
        <w:rPr>
          <w:rFonts w:ascii="Arial" w:eastAsia="Calibri" w:hAnsi="Arial" w:cs="Arial"/>
        </w:rPr>
        <w:t>:</w:t>
      </w:r>
    </w:p>
    <w:p w14:paraId="2C13009D" w14:textId="77777777" w:rsidR="009C1F2F" w:rsidRPr="006214E8" w:rsidRDefault="009C1F2F" w:rsidP="758B2E3C">
      <w:pPr>
        <w:pStyle w:val="Akapitzlist"/>
        <w:tabs>
          <w:tab w:val="left" w:pos="567"/>
        </w:tabs>
        <w:ind w:left="630" w:hanging="360"/>
        <w:jc w:val="both"/>
        <w:rPr>
          <w:rFonts w:ascii="Arial" w:eastAsia="Calibri" w:hAnsi="Arial" w:cs="Arial"/>
        </w:rPr>
      </w:pPr>
    </w:p>
    <w:p w14:paraId="700B4B71" w14:textId="1764C739" w:rsidR="00E338C9" w:rsidRPr="006214E8" w:rsidRDefault="3EE9C2ED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  <w:r w:rsidR="00DF74D8" w:rsidRPr="006214E8">
        <w:rPr>
          <w:rFonts w:ascii="Arial" w:eastAsia="Calibri" w:hAnsi="Arial" w:cs="Arial"/>
        </w:rPr>
        <w:t xml:space="preserve"> </w:t>
      </w:r>
      <w:r w:rsidRPr="006214E8">
        <w:rPr>
          <w:rFonts w:ascii="Arial" w:eastAsia="Calibri" w:hAnsi="Arial" w:cs="Arial"/>
        </w:rPr>
        <w:t>...........</w:t>
      </w:r>
      <w:r w:rsidR="08C92AEF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....................................................................................................</w:t>
      </w:r>
      <w:r w:rsidR="00DF74D8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</w:t>
      </w:r>
      <w:r w:rsidR="767DAEA6" w:rsidRPr="006214E8">
        <w:rPr>
          <w:rFonts w:ascii="Arial" w:eastAsia="Calibri" w:hAnsi="Arial" w:cs="Arial"/>
        </w:rPr>
        <w:t>.....</w:t>
      </w:r>
      <w:r w:rsidR="006214E8">
        <w:rPr>
          <w:rFonts w:ascii="Arial" w:eastAsia="Calibri" w:hAnsi="Arial" w:cs="Arial"/>
        </w:rPr>
        <w:t>..</w:t>
      </w:r>
    </w:p>
    <w:p w14:paraId="7E0DA3CC" w14:textId="103BA330" w:rsidR="3EE9C2ED" w:rsidRPr="006214E8" w:rsidRDefault="3EE9C2ED" w:rsidP="0073476A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20A38871" w:rsidRPr="006214E8">
        <w:rPr>
          <w:rFonts w:ascii="Arial" w:eastAsia="Calibri" w:hAnsi="Arial" w:cs="Arial"/>
        </w:rPr>
        <w:t>.........................................</w:t>
      </w:r>
      <w:r w:rsidR="00DF74D8" w:rsidRPr="006214E8">
        <w:rPr>
          <w:rFonts w:ascii="Arial" w:eastAsia="Calibri" w:hAnsi="Arial" w:cs="Arial"/>
        </w:rPr>
        <w:t>.</w:t>
      </w:r>
      <w:r w:rsidR="20A38871" w:rsidRPr="006214E8">
        <w:rPr>
          <w:rFonts w:ascii="Arial" w:eastAsia="Calibri" w:hAnsi="Arial" w:cs="Arial"/>
        </w:rPr>
        <w:t>...</w:t>
      </w:r>
      <w:r w:rsidR="006214E8">
        <w:rPr>
          <w:rFonts w:ascii="Arial" w:eastAsia="Calibri" w:hAnsi="Arial" w:cs="Arial"/>
        </w:rPr>
        <w:t>...........................................</w:t>
      </w:r>
    </w:p>
    <w:p w14:paraId="68B157E0" w14:textId="77777777" w:rsidR="006214E8" w:rsidRDefault="3EE9C2ED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trudności:</w:t>
      </w:r>
    </w:p>
    <w:p w14:paraId="4CDD1A00" w14:textId="475D7DD6" w:rsidR="3EE9C2ED" w:rsidRPr="006214E8" w:rsidRDefault="3EE9C2ED" w:rsidP="006214E8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</w:t>
      </w:r>
      <w:r w:rsidR="00DF74D8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</w:t>
      </w:r>
      <w:r w:rsidR="3B545394" w:rsidRPr="006214E8">
        <w:rPr>
          <w:rFonts w:ascii="Arial" w:eastAsia="Calibri" w:hAnsi="Arial" w:cs="Arial"/>
        </w:rPr>
        <w:t>.</w:t>
      </w:r>
    </w:p>
    <w:p w14:paraId="4D1F5C85" w14:textId="49DFAFCD" w:rsidR="758B2E3C" w:rsidRPr="006214E8" w:rsidRDefault="3EE9C2ED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763F2535" w:rsidRPr="006214E8">
        <w:rPr>
          <w:rFonts w:ascii="Arial" w:eastAsia="Calibri" w:hAnsi="Arial" w:cs="Arial"/>
        </w:rPr>
        <w:t>...........................</w:t>
      </w:r>
      <w:r w:rsidR="00DF74D8" w:rsidRPr="006214E8">
        <w:rPr>
          <w:rFonts w:ascii="Arial" w:eastAsia="Calibri" w:hAnsi="Arial" w:cs="Arial"/>
        </w:rPr>
        <w:t>.</w:t>
      </w:r>
      <w:r w:rsidR="763F2535" w:rsidRPr="006214E8">
        <w:rPr>
          <w:rFonts w:ascii="Arial" w:eastAsia="Calibri" w:hAnsi="Arial" w:cs="Arial"/>
        </w:rPr>
        <w:t>.............</w:t>
      </w:r>
      <w:r w:rsidR="006214E8">
        <w:rPr>
          <w:rFonts w:ascii="Arial" w:eastAsia="Calibri" w:hAnsi="Arial" w:cs="Arial"/>
        </w:rPr>
        <w:t>.....................</w:t>
      </w:r>
    </w:p>
    <w:p w14:paraId="51D73F4F" w14:textId="3D4CFFB4" w:rsidR="5675F1EE" w:rsidRPr="006214E8" w:rsidRDefault="7219DE53" w:rsidP="0073476A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  <w:b/>
          <w:bCs/>
        </w:rPr>
        <w:t>Porozumiewanie się</w:t>
      </w:r>
      <w:r w:rsidR="00431989" w:rsidRPr="006214E8">
        <w:rPr>
          <w:rFonts w:ascii="Arial" w:eastAsia="Calibri" w:hAnsi="Arial" w:cs="Arial"/>
          <w:b/>
          <w:bCs/>
        </w:rPr>
        <w:t xml:space="preserve"> </w:t>
      </w:r>
      <w:r w:rsidRPr="006214E8">
        <w:rPr>
          <w:rFonts w:ascii="Arial" w:eastAsia="Calibri" w:hAnsi="Arial" w:cs="Arial"/>
        </w:rPr>
        <w:t>(np. jakość komunikacji, rozumienie poleceń, inicjowanie</w:t>
      </w:r>
      <w:r w:rsidR="0073476A" w:rsidRPr="006214E8">
        <w:rPr>
          <w:rFonts w:ascii="Arial" w:eastAsia="Calibri" w:hAnsi="Arial" w:cs="Arial"/>
        </w:rPr>
        <w:t xml:space="preserve"> </w:t>
      </w:r>
      <w:r w:rsidRPr="006214E8">
        <w:rPr>
          <w:rFonts w:ascii="Arial" w:eastAsia="Calibri" w:hAnsi="Arial" w:cs="Arial"/>
        </w:rPr>
        <w:t>rozmowy)</w:t>
      </w:r>
      <w:r w:rsidR="3ED8EC9F" w:rsidRPr="006214E8">
        <w:rPr>
          <w:rFonts w:ascii="Arial" w:eastAsia="Calibri" w:hAnsi="Arial" w:cs="Arial"/>
        </w:rPr>
        <w:t>:</w:t>
      </w:r>
    </w:p>
    <w:p w14:paraId="281CDE35" w14:textId="77777777" w:rsidR="006214E8" w:rsidRDefault="0D5604B4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32583B94" w14:textId="62EEAEDD" w:rsidR="5675F1EE" w:rsidRPr="006214E8" w:rsidRDefault="0D5604B4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</w:t>
      </w:r>
    </w:p>
    <w:p w14:paraId="2D0E2D05" w14:textId="0B75800C" w:rsidR="5675F1EE" w:rsidRPr="006214E8" w:rsidRDefault="0D5604B4" w:rsidP="006214E8">
      <w:pPr>
        <w:spacing w:after="120" w:line="360" w:lineRule="auto"/>
        <w:ind w:left="272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214E8">
        <w:rPr>
          <w:rFonts w:ascii="Arial" w:eastAsia="Calibri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</w:t>
      </w:r>
      <w:r w:rsidR="006214E8">
        <w:rPr>
          <w:rFonts w:ascii="Arial" w:eastAsia="Calibri" w:hAnsi="Arial" w:cs="Arial"/>
        </w:rPr>
        <w:t xml:space="preserve">............................................- </w:t>
      </w:r>
      <w:r w:rsidRPr="006214E8">
        <w:rPr>
          <w:rFonts w:ascii="Arial" w:eastAsia="Calibri" w:hAnsi="Arial" w:cs="Arial"/>
        </w:rPr>
        <w:t>trudności:</w:t>
      </w:r>
      <w:r w:rsidR="00BB6CA9" w:rsidRPr="006214E8">
        <w:rPr>
          <w:rFonts w:ascii="Arial" w:eastAsia="Calibri" w:hAnsi="Arial" w:cs="Arial"/>
        </w:rPr>
        <w:t xml:space="preserve"> </w:t>
      </w: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</w:t>
      </w:r>
    </w:p>
    <w:p w14:paraId="1DDB1ADC" w14:textId="67B810AC" w:rsidR="5675F1EE" w:rsidRPr="006214E8" w:rsidRDefault="0D5604B4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....................</w:t>
      </w:r>
      <w:r w:rsidR="006214E8">
        <w:rPr>
          <w:rFonts w:ascii="Arial" w:eastAsia="Calibri" w:hAnsi="Arial" w:cs="Arial"/>
        </w:rPr>
        <w:t>....................</w:t>
      </w:r>
    </w:p>
    <w:p w14:paraId="6FC74ABA" w14:textId="183C3D3D" w:rsidR="5675F1EE" w:rsidRPr="006214E8" w:rsidRDefault="00914976" w:rsidP="00914976">
      <w:pPr>
        <w:pStyle w:val="Akapitzlist"/>
        <w:numPr>
          <w:ilvl w:val="0"/>
          <w:numId w:val="15"/>
        </w:numPr>
        <w:ind w:left="629" w:hanging="357"/>
        <w:contextualSpacing w:val="0"/>
        <w:jc w:val="both"/>
        <w:rPr>
          <w:rFonts w:ascii="Arial" w:hAnsi="Arial" w:cs="Arial"/>
        </w:rPr>
      </w:pPr>
      <w:bookmarkStart w:id="0" w:name="_Hlk235618514"/>
      <w:r w:rsidRPr="006214E8">
        <w:rPr>
          <w:rFonts w:ascii="Arial" w:eastAsia="Calibri" w:hAnsi="Arial" w:cs="Arial"/>
          <w:b/>
          <w:bCs/>
        </w:rPr>
        <w:t>W</w:t>
      </w:r>
      <w:r w:rsidR="00A95CB7" w:rsidRPr="006214E8">
        <w:rPr>
          <w:rFonts w:ascii="Arial" w:eastAsia="Calibri" w:hAnsi="Arial" w:cs="Arial"/>
          <w:b/>
          <w:bCs/>
        </w:rPr>
        <w:t>zajemne kontakty i związki międzyludzkie,</w:t>
      </w:r>
      <w:r w:rsidR="00A95CB7" w:rsidRPr="006214E8">
        <w:rPr>
          <w:rFonts w:ascii="Arial" w:eastAsia="Calibri" w:hAnsi="Arial" w:cs="Arial"/>
        </w:rPr>
        <w:t xml:space="preserve"> życie </w:t>
      </w:r>
      <w:r w:rsidR="00A95CB7" w:rsidRPr="006214E8">
        <w:rPr>
          <w:rFonts w:ascii="Arial" w:eastAsia="Calibri" w:hAnsi="Arial" w:cs="Arial"/>
        </w:rPr>
        <w:br/>
        <w:t>w społeczności szkolnej i lokalnej</w:t>
      </w:r>
      <w:bookmarkEnd w:id="0"/>
      <w:r w:rsidRPr="006214E8">
        <w:rPr>
          <w:rFonts w:ascii="Arial" w:eastAsia="Calibri" w:hAnsi="Arial" w:cs="Arial"/>
        </w:rPr>
        <w:t xml:space="preserve"> </w:t>
      </w:r>
      <w:r w:rsidR="24D0A337" w:rsidRPr="006214E8">
        <w:rPr>
          <w:rFonts w:ascii="Arial" w:eastAsia="Calibri" w:hAnsi="Arial" w:cs="Arial"/>
        </w:rPr>
        <w:t>(np.</w:t>
      </w:r>
      <w:r w:rsidR="6F8E9EA3" w:rsidRPr="006214E8">
        <w:rPr>
          <w:rFonts w:ascii="Arial" w:eastAsia="Calibri" w:hAnsi="Arial" w:cs="Arial"/>
        </w:rPr>
        <w:t xml:space="preserve"> </w:t>
      </w:r>
      <w:r w:rsidR="24D0A337" w:rsidRPr="006214E8">
        <w:rPr>
          <w:rFonts w:ascii="Arial" w:eastAsia="Calibri" w:hAnsi="Arial" w:cs="Arial"/>
        </w:rPr>
        <w:t>relacje z rówieśnikami, przestrzeganie zasad, reakcja na trudne sytuacje)</w:t>
      </w:r>
      <w:r w:rsidR="106DFB78" w:rsidRPr="006214E8">
        <w:rPr>
          <w:rFonts w:ascii="Arial" w:eastAsia="Calibri" w:hAnsi="Arial" w:cs="Arial"/>
        </w:rPr>
        <w:t>:</w:t>
      </w:r>
    </w:p>
    <w:p w14:paraId="339D92E7" w14:textId="77777777" w:rsidR="006214E8" w:rsidRDefault="4CEBDDB7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0F4ADD0A" w14:textId="22286178" w:rsidR="5675F1EE" w:rsidRPr="006214E8" w:rsidRDefault="4CEBDDB7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</w:t>
      </w:r>
    </w:p>
    <w:p w14:paraId="215EF25A" w14:textId="4999019C" w:rsidR="5675F1EE" w:rsidRPr="006214E8" w:rsidRDefault="4CEBDDB7" w:rsidP="0073476A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</w:t>
      </w:r>
      <w:r w:rsidR="006214E8">
        <w:rPr>
          <w:rFonts w:ascii="Arial" w:eastAsia="Calibri" w:hAnsi="Arial" w:cs="Arial"/>
        </w:rPr>
        <w:t>...........................................</w:t>
      </w:r>
    </w:p>
    <w:p w14:paraId="4F108300" w14:textId="77777777" w:rsidR="006214E8" w:rsidRDefault="4CEBDDB7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trudności:</w:t>
      </w:r>
    </w:p>
    <w:p w14:paraId="6E9E8722" w14:textId="477E782F" w:rsidR="5675F1EE" w:rsidRPr="006214E8" w:rsidRDefault="4CEBDDB7" w:rsidP="006214E8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</w:t>
      </w:r>
      <w:r w:rsidR="006214E8">
        <w:rPr>
          <w:rFonts w:ascii="Arial" w:eastAsia="Calibri" w:hAnsi="Arial" w:cs="Arial"/>
        </w:rPr>
        <w:t>.</w:t>
      </w:r>
    </w:p>
    <w:p w14:paraId="14D183B2" w14:textId="226CE8B0" w:rsidR="5675F1EE" w:rsidRPr="006214E8" w:rsidRDefault="4CEBDDB7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</w:t>
      </w:r>
      <w:r w:rsidR="006214E8">
        <w:rPr>
          <w:rFonts w:ascii="Arial" w:eastAsia="Calibri" w:hAnsi="Arial" w:cs="Arial"/>
        </w:rPr>
        <w:t>....................</w:t>
      </w:r>
    </w:p>
    <w:p w14:paraId="21C46A39" w14:textId="77777777" w:rsidR="00A95CB7" w:rsidRPr="006214E8" w:rsidRDefault="00A95CB7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</w:p>
    <w:p w14:paraId="23246C13" w14:textId="674BB3FA" w:rsidR="00A95CB7" w:rsidRPr="006214E8" w:rsidRDefault="00B25475" w:rsidP="00914976">
      <w:pPr>
        <w:pStyle w:val="Akapitzlist"/>
        <w:numPr>
          <w:ilvl w:val="0"/>
          <w:numId w:val="15"/>
        </w:numPr>
        <w:ind w:left="629" w:hanging="357"/>
        <w:contextualSpacing w:val="0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>Aktywność ruchowa, m</w:t>
      </w:r>
      <w:r w:rsidR="00A95CB7" w:rsidRPr="006214E8">
        <w:rPr>
          <w:rFonts w:ascii="Arial" w:hAnsi="Arial" w:cs="Arial"/>
          <w:b/>
          <w:bCs/>
        </w:rPr>
        <w:t>otoryka, poruszanie się,</w:t>
      </w:r>
      <w:r w:rsidR="00A95CB7" w:rsidRPr="006214E8">
        <w:rPr>
          <w:rFonts w:ascii="Arial" w:hAnsi="Arial" w:cs="Arial"/>
        </w:rPr>
        <w:t xml:space="preserve"> w tym mobilność i aktywność manualna</w:t>
      </w:r>
    </w:p>
    <w:p w14:paraId="5A9E45EB" w14:textId="77777777" w:rsidR="006214E8" w:rsidRDefault="62F92D93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3DE105E5" w14:textId="366A6BDC" w:rsidR="5675F1EE" w:rsidRPr="006214E8" w:rsidRDefault="62F92D93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</w:t>
      </w:r>
    </w:p>
    <w:p w14:paraId="4A41DA69" w14:textId="2AFF697E" w:rsidR="5675F1EE" w:rsidRPr="006214E8" w:rsidRDefault="62F92D93" w:rsidP="0073476A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214E8">
        <w:rPr>
          <w:rFonts w:ascii="Arial" w:eastAsia="Calibri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</w:t>
      </w:r>
      <w:r w:rsidR="006214E8">
        <w:rPr>
          <w:rFonts w:ascii="Arial" w:eastAsia="Calibri" w:hAnsi="Arial" w:cs="Arial"/>
        </w:rPr>
        <w:t>...........................................</w:t>
      </w:r>
    </w:p>
    <w:p w14:paraId="7EED5DFE" w14:textId="77777777" w:rsidR="006214E8" w:rsidRDefault="62F92D93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trudności:</w:t>
      </w:r>
    </w:p>
    <w:p w14:paraId="4CFA36F8" w14:textId="5322F3BC" w:rsidR="5675F1EE" w:rsidRPr="006214E8" w:rsidRDefault="62F92D93" w:rsidP="006214E8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</w:t>
      </w:r>
    </w:p>
    <w:p w14:paraId="293D63AA" w14:textId="2FD6B56E" w:rsidR="5675F1EE" w:rsidRPr="006214E8" w:rsidRDefault="62F92D93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</w:t>
      </w:r>
      <w:r w:rsidR="006214E8">
        <w:rPr>
          <w:rFonts w:ascii="Arial" w:eastAsia="Calibri" w:hAnsi="Arial" w:cs="Arial"/>
        </w:rPr>
        <w:t>....................</w:t>
      </w:r>
    </w:p>
    <w:p w14:paraId="3BBAD0A2" w14:textId="6455C219" w:rsidR="5675F1EE" w:rsidRPr="006214E8" w:rsidRDefault="00914976" w:rsidP="00914976">
      <w:pPr>
        <w:pStyle w:val="Akapitzlist"/>
        <w:numPr>
          <w:ilvl w:val="0"/>
          <w:numId w:val="15"/>
        </w:numPr>
        <w:ind w:left="629" w:hanging="357"/>
        <w:contextualSpacing w:val="0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>D</w:t>
      </w:r>
      <w:r w:rsidR="00877CBD" w:rsidRPr="006214E8">
        <w:rPr>
          <w:rFonts w:ascii="Arial" w:hAnsi="Arial" w:cs="Arial"/>
          <w:b/>
          <w:bCs/>
        </w:rPr>
        <w:t>banie o siebie, samoobsługa i samodzielność</w:t>
      </w:r>
      <w:r w:rsidRPr="006214E8">
        <w:rPr>
          <w:rFonts w:ascii="Arial" w:hAnsi="Arial" w:cs="Arial"/>
        </w:rPr>
        <w:t xml:space="preserve"> </w:t>
      </w:r>
      <w:r w:rsidR="3667798F" w:rsidRPr="006214E8">
        <w:rPr>
          <w:rFonts w:ascii="Arial" w:hAnsi="Arial" w:cs="Arial"/>
        </w:rPr>
        <w:t xml:space="preserve">(np. </w:t>
      </w:r>
      <w:r w:rsidR="00877CBD" w:rsidRPr="006214E8">
        <w:rPr>
          <w:rFonts w:ascii="Arial" w:hAnsi="Arial" w:cs="Arial"/>
        </w:rPr>
        <w:t>w zakresie higieny, zdrowia, dbania o swoje bezpieczeństwo, dbania o swoje rzeczy</w:t>
      </w:r>
      <w:r w:rsidR="3667798F" w:rsidRPr="006214E8">
        <w:rPr>
          <w:rFonts w:ascii="Arial" w:hAnsi="Arial" w:cs="Arial"/>
        </w:rPr>
        <w:t>)</w:t>
      </w:r>
      <w:r w:rsidR="46418480" w:rsidRPr="006214E8">
        <w:rPr>
          <w:rFonts w:ascii="Arial" w:hAnsi="Arial" w:cs="Arial"/>
        </w:rPr>
        <w:t>:</w:t>
      </w:r>
    </w:p>
    <w:p w14:paraId="5021DE49" w14:textId="77777777" w:rsidR="006214E8" w:rsidRDefault="5BC6DF00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442FC61B" w14:textId="7C5DA235" w:rsidR="5675F1EE" w:rsidRPr="006214E8" w:rsidRDefault="5BC6DF00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</w:t>
      </w:r>
    </w:p>
    <w:p w14:paraId="0B59333E" w14:textId="6B40EF68" w:rsidR="5675F1EE" w:rsidRPr="006214E8" w:rsidRDefault="5BC6DF00" w:rsidP="0073476A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</w:t>
      </w:r>
      <w:r w:rsidR="006214E8">
        <w:rPr>
          <w:rFonts w:ascii="Arial" w:eastAsia="Calibri" w:hAnsi="Arial" w:cs="Arial"/>
        </w:rPr>
        <w:t>..........................................</w:t>
      </w:r>
    </w:p>
    <w:p w14:paraId="6EC15C95" w14:textId="77777777" w:rsidR="006214E8" w:rsidRDefault="5BC6DF00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trudności:</w:t>
      </w:r>
    </w:p>
    <w:p w14:paraId="208465E4" w14:textId="2A1E7D80" w:rsidR="5675F1EE" w:rsidRPr="006214E8" w:rsidRDefault="5BC6DF00" w:rsidP="006214E8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</w:t>
      </w:r>
    </w:p>
    <w:p w14:paraId="315A6E7E" w14:textId="59A4CE61" w:rsidR="5675F1EE" w:rsidRPr="006214E8" w:rsidRDefault="5BC6DF00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</w:t>
      </w:r>
      <w:r w:rsidR="006214E8">
        <w:rPr>
          <w:rFonts w:ascii="Arial" w:eastAsia="Calibri" w:hAnsi="Arial" w:cs="Arial"/>
        </w:rPr>
        <w:t>....................</w:t>
      </w:r>
    </w:p>
    <w:p w14:paraId="405A4284" w14:textId="7D248F26" w:rsidR="5675F1EE" w:rsidRPr="006214E8" w:rsidRDefault="00914976" w:rsidP="0097404C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>O</w:t>
      </w:r>
      <w:r w:rsidR="2198C6AE" w:rsidRPr="006214E8">
        <w:rPr>
          <w:rFonts w:ascii="Arial" w:hAnsi="Arial" w:cs="Arial"/>
          <w:b/>
          <w:bCs/>
        </w:rPr>
        <w:t xml:space="preserve">gólne zadania i obowiązki </w:t>
      </w:r>
      <w:r w:rsidR="2198C6AE" w:rsidRPr="006214E8">
        <w:rPr>
          <w:rFonts w:ascii="Arial" w:hAnsi="Arial" w:cs="Arial"/>
        </w:rPr>
        <w:t>(np.</w:t>
      </w:r>
      <w:r w:rsidR="0032503F" w:rsidRPr="006214E8">
        <w:rPr>
          <w:rFonts w:ascii="Arial" w:hAnsi="Arial" w:cs="Arial"/>
        </w:rPr>
        <w:t xml:space="preserve"> </w:t>
      </w:r>
      <w:r w:rsidR="2198C6AE" w:rsidRPr="006214E8">
        <w:rPr>
          <w:rFonts w:ascii="Arial" w:hAnsi="Arial" w:cs="Arial"/>
        </w:rPr>
        <w:t>organizacja pracy,</w:t>
      </w:r>
      <w:r w:rsidR="00BC28AC" w:rsidRPr="006214E8">
        <w:rPr>
          <w:rFonts w:ascii="Arial" w:hAnsi="Arial" w:cs="Arial"/>
        </w:rPr>
        <w:t xml:space="preserve"> </w:t>
      </w:r>
      <w:r w:rsidR="2198C6AE" w:rsidRPr="006214E8">
        <w:rPr>
          <w:rFonts w:ascii="Arial" w:hAnsi="Arial" w:cs="Arial"/>
        </w:rPr>
        <w:t>podejmowanie wysiłku</w:t>
      </w:r>
      <w:r w:rsidR="0032503F" w:rsidRPr="006214E8">
        <w:rPr>
          <w:rFonts w:ascii="Arial" w:hAnsi="Arial" w:cs="Arial"/>
        </w:rPr>
        <w:t>, wytrwałość zadaniowa</w:t>
      </w:r>
      <w:r w:rsidR="2198C6AE" w:rsidRPr="006214E8">
        <w:rPr>
          <w:rFonts w:ascii="Arial" w:hAnsi="Arial" w:cs="Arial"/>
        </w:rPr>
        <w:t>)</w:t>
      </w:r>
      <w:r w:rsidR="30C90723" w:rsidRPr="006214E8">
        <w:rPr>
          <w:rFonts w:ascii="Arial" w:hAnsi="Arial" w:cs="Arial"/>
        </w:rPr>
        <w:t>:</w:t>
      </w:r>
    </w:p>
    <w:p w14:paraId="0CAC0EE7" w14:textId="77777777" w:rsidR="006214E8" w:rsidRDefault="50C7BDAE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1B751BA5" w14:textId="74A7CC43" w:rsidR="5675F1EE" w:rsidRPr="006214E8" w:rsidRDefault="50C7BDAE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</w:t>
      </w:r>
    </w:p>
    <w:p w14:paraId="50CD8104" w14:textId="74DB960A" w:rsidR="5675F1EE" w:rsidRPr="006214E8" w:rsidRDefault="50C7BDAE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...................</w:t>
      </w:r>
      <w:r w:rsidR="006214E8">
        <w:rPr>
          <w:rFonts w:ascii="Arial" w:eastAsia="Calibri" w:hAnsi="Arial" w:cs="Arial"/>
        </w:rPr>
        <w:t>...........................................</w:t>
      </w:r>
    </w:p>
    <w:p w14:paraId="261353CA" w14:textId="77777777" w:rsidR="006214E8" w:rsidRDefault="50C7BDAE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trudności:</w:t>
      </w:r>
    </w:p>
    <w:p w14:paraId="4108064C" w14:textId="5A55BBD2" w:rsidR="5675F1EE" w:rsidRPr="006214E8" w:rsidRDefault="50C7BDAE" w:rsidP="006214E8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lastRenderedPageBreak/>
        <w:t>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.........................</w:t>
      </w:r>
    </w:p>
    <w:p w14:paraId="6038B799" w14:textId="06565546" w:rsidR="5675F1EE" w:rsidRPr="006214E8" w:rsidRDefault="50C7BDAE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......................</w:t>
      </w:r>
      <w:r w:rsidR="006214E8">
        <w:rPr>
          <w:rFonts w:ascii="Arial" w:eastAsia="Calibri" w:hAnsi="Arial" w:cs="Arial"/>
        </w:rPr>
        <w:t>...................</w:t>
      </w:r>
    </w:p>
    <w:p w14:paraId="7D9320E3" w14:textId="2517770D" w:rsidR="5675F1EE" w:rsidRPr="006214E8" w:rsidRDefault="00914976" w:rsidP="0097404C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>Ż</w:t>
      </w:r>
      <w:r w:rsidR="5675F1EE" w:rsidRPr="006214E8">
        <w:rPr>
          <w:rFonts w:ascii="Arial" w:hAnsi="Arial" w:cs="Arial"/>
          <w:b/>
          <w:bCs/>
        </w:rPr>
        <w:t>ycie domowe</w:t>
      </w:r>
      <w:r w:rsidR="444BDAB9" w:rsidRPr="006214E8">
        <w:rPr>
          <w:rFonts w:ascii="Arial" w:hAnsi="Arial" w:cs="Arial"/>
          <w:b/>
          <w:bCs/>
        </w:rPr>
        <w:t xml:space="preserve"> </w:t>
      </w:r>
      <w:r w:rsidR="444BDAB9" w:rsidRPr="006214E8">
        <w:rPr>
          <w:rFonts w:ascii="Arial" w:hAnsi="Arial" w:cs="Arial"/>
        </w:rPr>
        <w:t xml:space="preserve">(np. wykonywanie obowiązków domowych </w:t>
      </w:r>
      <w:r w:rsidR="0032503F" w:rsidRPr="006214E8">
        <w:rPr>
          <w:rFonts w:ascii="Arial" w:hAnsi="Arial" w:cs="Arial"/>
        </w:rPr>
        <w:br/>
        <w:t>o stopniu trudności dostosowanym</w:t>
      </w:r>
      <w:r w:rsidR="444BDAB9" w:rsidRPr="006214E8">
        <w:rPr>
          <w:rFonts w:ascii="Arial" w:hAnsi="Arial" w:cs="Arial"/>
        </w:rPr>
        <w:t xml:space="preserve"> do wieku)</w:t>
      </w:r>
      <w:r w:rsidR="4DFFF41F" w:rsidRPr="006214E8">
        <w:rPr>
          <w:rFonts w:ascii="Arial" w:hAnsi="Arial" w:cs="Arial"/>
        </w:rPr>
        <w:t>:</w:t>
      </w:r>
    </w:p>
    <w:p w14:paraId="29605ABF" w14:textId="77777777" w:rsidR="006214E8" w:rsidRDefault="74F81CCF" w:rsidP="006214E8">
      <w:pPr>
        <w:pStyle w:val="Akapitzlist"/>
        <w:numPr>
          <w:ilvl w:val="0"/>
          <w:numId w:val="6"/>
        </w:numPr>
        <w:spacing w:line="360" w:lineRule="auto"/>
        <w:ind w:left="63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mocne strony:</w:t>
      </w:r>
    </w:p>
    <w:p w14:paraId="111E02A7" w14:textId="266A75EF" w:rsidR="74F81CCF" w:rsidRPr="006214E8" w:rsidRDefault="74F81CCF" w:rsidP="006214E8">
      <w:pPr>
        <w:spacing w:line="360" w:lineRule="auto"/>
        <w:ind w:left="270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.........</w:t>
      </w:r>
    </w:p>
    <w:p w14:paraId="5F8BD427" w14:textId="7433C42E" w:rsidR="74F81CCF" w:rsidRPr="006214E8" w:rsidRDefault="74F81CCF" w:rsidP="758B2E3C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</w:t>
      </w:r>
      <w:bookmarkStart w:id="1" w:name="_Hlk235612375"/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</w:t>
      </w:r>
      <w:r w:rsidR="006214E8">
        <w:rPr>
          <w:rFonts w:ascii="Arial" w:eastAsia="Calibri" w:hAnsi="Arial" w:cs="Arial"/>
        </w:rPr>
        <w:t>................................................</w:t>
      </w:r>
    </w:p>
    <w:p w14:paraId="5E13759C" w14:textId="41488269" w:rsidR="00BB6CA9" w:rsidRPr="006214E8" w:rsidRDefault="00BB6CA9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214E8">
        <w:rPr>
          <w:rFonts w:ascii="Arial" w:eastAsia="Calibri" w:hAnsi="Arial" w:cs="Arial"/>
        </w:rPr>
        <w:t>.......................................................................................</w:t>
      </w:r>
    </w:p>
    <w:p w14:paraId="643327E1" w14:textId="77777777" w:rsidR="00DB776E" w:rsidRDefault="74F81CCF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trudności</w:t>
      </w:r>
    </w:p>
    <w:p w14:paraId="4AB78005" w14:textId="00F222F1" w:rsidR="74F81CCF" w:rsidRPr="006214E8" w:rsidRDefault="74F81CCF" w:rsidP="00DB776E">
      <w:pPr>
        <w:spacing w:line="360" w:lineRule="auto"/>
        <w:ind w:left="270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................</w:t>
      </w:r>
    </w:p>
    <w:p w14:paraId="635E9539" w14:textId="23B701BF" w:rsidR="34393DBC" w:rsidRPr="006214E8" w:rsidRDefault="74F81CCF" w:rsidP="0097404C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 w:rsidRPr="006214E8">
        <w:rPr>
          <w:rFonts w:ascii="Arial" w:eastAsia="Calibri" w:hAnsi="Arial" w:cs="Arial"/>
        </w:rPr>
        <w:t>.</w:t>
      </w:r>
      <w:r w:rsidRPr="006214E8">
        <w:rPr>
          <w:rFonts w:ascii="Arial" w:eastAsia="Calibri" w:hAnsi="Arial" w:cs="Arial"/>
        </w:rPr>
        <w:t>............</w:t>
      </w:r>
      <w:r w:rsidR="00DB776E">
        <w:rPr>
          <w:rFonts w:ascii="Arial" w:eastAsia="Calibri" w:hAnsi="Arial" w:cs="Arial"/>
        </w:rPr>
        <w:t>.....................</w:t>
      </w:r>
    </w:p>
    <w:p w14:paraId="02FAB7AD" w14:textId="4EBEA4AC" w:rsidR="00BB6CA9" w:rsidRPr="006214E8" w:rsidRDefault="6F01F17B" w:rsidP="006176A9">
      <w:pPr>
        <w:spacing w:after="160"/>
        <w:ind w:left="283" w:hanging="272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  <w:color w:val="000000" w:themeColor="text1"/>
        </w:rPr>
        <w:t xml:space="preserve">3. </w:t>
      </w:r>
      <w:r w:rsidRPr="006214E8">
        <w:rPr>
          <w:rFonts w:ascii="Arial" w:hAnsi="Arial" w:cs="Arial"/>
          <w:b/>
          <w:bCs/>
        </w:rPr>
        <w:t>Zakres</w:t>
      </w:r>
      <w:r w:rsidR="0032503F" w:rsidRPr="006214E8">
        <w:rPr>
          <w:rFonts w:ascii="Arial" w:hAnsi="Arial" w:cs="Arial"/>
          <w:b/>
          <w:bCs/>
        </w:rPr>
        <w:t xml:space="preserve"> (stopień nasilenia</w:t>
      </w:r>
      <w:r w:rsidR="00B6090E" w:rsidRPr="006214E8">
        <w:rPr>
          <w:rFonts w:ascii="Arial" w:hAnsi="Arial" w:cs="Arial"/>
          <w:b/>
          <w:bCs/>
        </w:rPr>
        <w:t xml:space="preserve"> trudności)</w:t>
      </w:r>
      <w:r w:rsidRPr="006214E8">
        <w:rPr>
          <w:rFonts w:ascii="Arial" w:hAnsi="Arial" w:cs="Arial"/>
          <w:b/>
          <w:bCs/>
        </w:rPr>
        <w:t xml:space="preserve"> i rodzaj trudności w realizacji programu</w:t>
      </w:r>
      <w:r w:rsidRPr="006214E8">
        <w:rPr>
          <w:rFonts w:ascii="Arial" w:hAnsi="Arial" w:cs="Arial"/>
        </w:rPr>
        <w:t xml:space="preserve"> </w:t>
      </w:r>
      <w:r w:rsidR="00B6090E" w:rsidRPr="006214E8">
        <w:rPr>
          <w:rFonts w:ascii="Arial" w:hAnsi="Arial" w:cs="Arial"/>
        </w:rPr>
        <w:br/>
      </w:r>
      <w:r w:rsidRPr="006214E8">
        <w:rPr>
          <w:rFonts w:ascii="Arial" w:hAnsi="Arial" w:cs="Arial"/>
        </w:rPr>
        <w:t>(opis trudności w realizacji programów nauczania w danym oddziale)</w:t>
      </w:r>
      <w:r w:rsidR="00BB6CA9" w:rsidRPr="006214E8">
        <w:rPr>
          <w:rFonts w:ascii="Arial" w:hAnsi="Arial" w:cs="Arial"/>
        </w:rPr>
        <w:t>:</w:t>
      </w:r>
    </w:p>
    <w:p w14:paraId="2707205D" w14:textId="77777777" w:rsidR="00BB6CA9" w:rsidRPr="006214E8" w:rsidRDefault="00BB6CA9" w:rsidP="00BB6CA9">
      <w:pPr>
        <w:spacing w:line="360" w:lineRule="auto"/>
        <w:ind w:left="272"/>
        <w:jc w:val="both"/>
        <w:rPr>
          <w:rFonts w:ascii="Arial" w:eastAsia="Calibri" w:hAnsi="Arial" w:cs="Arial"/>
        </w:rPr>
      </w:pPr>
      <w:bookmarkStart w:id="2" w:name="_Hlk235613553"/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2"/>
    <w:p w14:paraId="2562500C" w14:textId="103F0398" w:rsidR="00B6090E" w:rsidRPr="006214E8" w:rsidRDefault="00BB6CA9" w:rsidP="00914976">
      <w:pPr>
        <w:spacing w:after="16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214E8">
        <w:rPr>
          <w:rFonts w:ascii="Arial" w:eastAsia="Calibri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F706C3" w14:textId="146D8E5F" w:rsidR="00A948D2" w:rsidRPr="006214E8" w:rsidRDefault="4C6C4F7B" w:rsidP="006176A9">
      <w:pPr>
        <w:pStyle w:val="Akapitzlist"/>
        <w:numPr>
          <w:ilvl w:val="0"/>
          <w:numId w:val="23"/>
        </w:numPr>
        <w:spacing w:after="120"/>
        <w:ind w:left="283" w:hanging="425"/>
        <w:contextualSpacing w:val="0"/>
        <w:jc w:val="both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 xml:space="preserve">DOTYCHCZASOWE DZIAŁANIA I POMOC </w:t>
      </w:r>
      <w:r w:rsidR="004B4DA0" w:rsidRPr="006214E8">
        <w:rPr>
          <w:rFonts w:ascii="Arial" w:eastAsia="Calibri" w:hAnsi="Arial" w:cs="Arial"/>
          <w:b/>
          <w:bCs/>
        </w:rPr>
        <w:t xml:space="preserve">(zgodnie z § 7 ust. 6 pkt </w:t>
      </w:r>
      <w:r w:rsidR="006176A9" w:rsidRPr="006214E8">
        <w:rPr>
          <w:rFonts w:ascii="Arial" w:eastAsia="Calibri" w:hAnsi="Arial" w:cs="Arial"/>
          <w:b/>
          <w:bCs/>
        </w:rPr>
        <w:t>6</w:t>
      </w:r>
      <w:r w:rsidR="004B4DA0" w:rsidRPr="006214E8">
        <w:rPr>
          <w:rFonts w:ascii="Arial" w:eastAsia="Calibri" w:hAnsi="Arial" w:cs="Arial"/>
          <w:b/>
          <w:bCs/>
        </w:rPr>
        <w:t>)</w:t>
      </w:r>
    </w:p>
    <w:p w14:paraId="0D498A48" w14:textId="4BF12D93" w:rsidR="4C6C4F7B" w:rsidRPr="006214E8" w:rsidRDefault="4C6C4F7B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rFonts w:ascii="Arial" w:hAnsi="Arial" w:cs="Arial"/>
        </w:rPr>
      </w:pPr>
      <w:r w:rsidRPr="006214E8">
        <w:rPr>
          <w:rFonts w:ascii="Arial" w:hAnsi="Arial" w:cs="Arial"/>
          <w:b/>
          <w:bCs/>
        </w:rPr>
        <w:t xml:space="preserve">Działania podjęte </w:t>
      </w:r>
      <w:r w:rsidR="00B6090E" w:rsidRPr="006214E8">
        <w:rPr>
          <w:rFonts w:ascii="Arial" w:hAnsi="Arial" w:cs="Arial"/>
          <w:b/>
          <w:bCs/>
        </w:rPr>
        <w:t xml:space="preserve">nauczycieli, wychowawców grup wychowawczych lub specjalistów </w:t>
      </w:r>
      <w:r w:rsidRPr="006214E8">
        <w:rPr>
          <w:rFonts w:ascii="Arial" w:hAnsi="Arial" w:cs="Arial"/>
          <w:b/>
          <w:bCs/>
        </w:rPr>
        <w:t>w celu poprawy funkcjonowania ucznia:</w:t>
      </w:r>
    </w:p>
    <w:p w14:paraId="23E698AC" w14:textId="22DB2397" w:rsidR="00B6090E" w:rsidRPr="006214E8" w:rsidRDefault="006176A9" w:rsidP="00B6090E">
      <w:pPr>
        <w:spacing w:line="360" w:lineRule="auto"/>
        <w:ind w:left="272"/>
        <w:jc w:val="both"/>
        <w:rPr>
          <w:rFonts w:ascii="Arial" w:eastAsia="Calibri" w:hAnsi="Arial" w:cs="Arial"/>
        </w:rPr>
      </w:pPr>
      <w:bookmarkStart w:id="3" w:name="_Hlk235613907"/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</w:t>
      </w:r>
      <w:r w:rsidR="00B6090E"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............................................................................................................</w:t>
      </w:r>
    </w:p>
    <w:p w14:paraId="607BB4F5" w14:textId="207BCC0A" w:rsidR="00B6090E" w:rsidRPr="006214E8" w:rsidRDefault="00B6090E" w:rsidP="00B6090E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</w:t>
      </w:r>
    </w:p>
    <w:p w14:paraId="0D6A20E6" w14:textId="2D6D3240" w:rsidR="006176A9" w:rsidRPr="006214E8" w:rsidRDefault="006176A9" w:rsidP="006176A9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.............................................................................................................</w:t>
      </w:r>
    </w:p>
    <w:p w14:paraId="364B409A" w14:textId="5BC9EBD7" w:rsidR="006176A9" w:rsidRPr="006214E8" w:rsidRDefault="006176A9" w:rsidP="006176A9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</w:t>
      </w:r>
    </w:p>
    <w:bookmarkEnd w:id="3"/>
    <w:p w14:paraId="7884D6BD" w14:textId="3FC2E0BB" w:rsidR="00F8523A" w:rsidRPr="006214E8" w:rsidRDefault="1F358C30" w:rsidP="006176A9">
      <w:pPr>
        <w:pStyle w:val="Akapitzlist"/>
        <w:numPr>
          <w:ilvl w:val="0"/>
          <w:numId w:val="21"/>
        </w:numPr>
        <w:tabs>
          <w:tab w:val="left" w:pos="993"/>
        </w:tabs>
        <w:spacing w:after="160"/>
        <w:ind w:left="283" w:hanging="357"/>
        <w:contextualSpacing w:val="0"/>
        <w:jc w:val="both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 xml:space="preserve">Formy i zakres </w:t>
      </w:r>
      <w:r w:rsidR="00B6090E" w:rsidRPr="006214E8">
        <w:rPr>
          <w:rFonts w:ascii="Arial" w:hAnsi="Arial" w:cs="Arial"/>
          <w:b/>
          <w:bCs/>
        </w:rPr>
        <w:t xml:space="preserve">(intensywność i regularność) </w:t>
      </w:r>
      <w:r w:rsidRPr="006214E8">
        <w:rPr>
          <w:rFonts w:ascii="Arial" w:hAnsi="Arial" w:cs="Arial"/>
          <w:b/>
          <w:bCs/>
        </w:rPr>
        <w:t xml:space="preserve">udzielonej pomocy </w:t>
      </w:r>
      <w:r w:rsidR="288E7956" w:rsidRPr="006214E8">
        <w:rPr>
          <w:rFonts w:ascii="Arial" w:hAnsi="Arial" w:cs="Arial"/>
          <w:b/>
          <w:bCs/>
        </w:rPr>
        <w:t xml:space="preserve">uczniowi </w:t>
      </w:r>
      <w:r w:rsidR="00B6090E" w:rsidRPr="006214E8">
        <w:rPr>
          <w:rFonts w:ascii="Arial" w:hAnsi="Arial" w:cs="Arial"/>
          <w:b/>
          <w:bCs/>
        </w:rPr>
        <w:br/>
      </w:r>
      <w:r w:rsidRPr="006214E8">
        <w:rPr>
          <w:rFonts w:ascii="Arial" w:hAnsi="Arial" w:cs="Arial"/>
        </w:rPr>
        <w:t>(</w:t>
      </w:r>
      <w:r w:rsidR="4D666582" w:rsidRPr="006214E8">
        <w:rPr>
          <w:rFonts w:ascii="Arial" w:hAnsi="Arial" w:cs="Arial"/>
        </w:rPr>
        <w:t>np.</w:t>
      </w:r>
      <w:r w:rsidRPr="006214E8">
        <w:rPr>
          <w:rFonts w:ascii="Arial" w:hAnsi="Arial" w:cs="Arial"/>
        </w:rPr>
        <w:t xml:space="preserve"> pomoc psychologiczno-pedagogiczna):</w:t>
      </w:r>
    </w:p>
    <w:p w14:paraId="5A56D202" w14:textId="636217F1" w:rsidR="006176A9" w:rsidRPr="006214E8" w:rsidRDefault="006176A9" w:rsidP="006176A9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</w:t>
      </w:r>
    </w:p>
    <w:p w14:paraId="4361422C" w14:textId="0EB21E0B" w:rsidR="00085766" w:rsidRPr="006214E8" w:rsidRDefault="006176A9" w:rsidP="006176A9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</w:t>
      </w:r>
    </w:p>
    <w:p w14:paraId="4C0AAF7C" w14:textId="323446AB" w:rsidR="00F8523A" w:rsidRPr="006214E8" w:rsidRDefault="6F2F3CE7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>O</w:t>
      </w:r>
      <w:r w:rsidR="00EC4692" w:rsidRPr="006214E8">
        <w:rPr>
          <w:rFonts w:ascii="Arial" w:hAnsi="Arial" w:cs="Arial"/>
          <w:b/>
          <w:bCs/>
        </w:rPr>
        <w:t xml:space="preserve">kres udzielania pomocy </w:t>
      </w:r>
      <w:r w:rsidR="008211CB" w:rsidRPr="006214E8">
        <w:rPr>
          <w:rFonts w:ascii="Arial" w:hAnsi="Arial" w:cs="Arial"/>
          <w:b/>
          <w:bCs/>
        </w:rPr>
        <w:t>w szkole/ośrodku/placówce</w:t>
      </w:r>
      <w:r w:rsidR="20AC39FA" w:rsidRPr="006214E8">
        <w:rPr>
          <w:rFonts w:ascii="Arial" w:hAnsi="Arial" w:cs="Arial"/>
          <w:b/>
          <w:bCs/>
        </w:rPr>
        <w:t>:</w:t>
      </w:r>
    </w:p>
    <w:p w14:paraId="4A27E041" w14:textId="00023EBE" w:rsidR="00EC4692" w:rsidRPr="006214E8" w:rsidRDefault="006176A9" w:rsidP="006176A9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214E8">
        <w:rPr>
          <w:rFonts w:ascii="Arial" w:eastAsia="Calibri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</w:t>
      </w:r>
    </w:p>
    <w:p w14:paraId="182C5AA4" w14:textId="59E472B3" w:rsidR="00F8523A" w:rsidRPr="006214E8" w:rsidRDefault="5CA59C76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>E</w:t>
      </w:r>
      <w:r w:rsidR="00EC4692" w:rsidRPr="006214E8">
        <w:rPr>
          <w:rFonts w:ascii="Arial" w:hAnsi="Arial" w:cs="Arial"/>
          <w:b/>
          <w:bCs/>
        </w:rPr>
        <w:t xml:space="preserve">fekty podjętych działań i udzielanej </w:t>
      </w:r>
      <w:r w:rsidR="49FF9110" w:rsidRPr="006214E8">
        <w:rPr>
          <w:rFonts w:ascii="Arial" w:hAnsi="Arial" w:cs="Arial"/>
          <w:b/>
          <w:bCs/>
        </w:rPr>
        <w:t>uczni</w:t>
      </w:r>
      <w:r w:rsidR="00914976" w:rsidRPr="006214E8">
        <w:rPr>
          <w:rFonts w:ascii="Arial" w:hAnsi="Arial" w:cs="Arial"/>
          <w:b/>
          <w:bCs/>
        </w:rPr>
        <w:t>owi</w:t>
      </w:r>
      <w:r w:rsidR="49FF9110" w:rsidRPr="006214E8">
        <w:rPr>
          <w:rFonts w:ascii="Arial" w:hAnsi="Arial" w:cs="Arial"/>
          <w:b/>
          <w:bCs/>
        </w:rPr>
        <w:t xml:space="preserve"> </w:t>
      </w:r>
      <w:r w:rsidR="00EC4692" w:rsidRPr="006214E8">
        <w:rPr>
          <w:rFonts w:ascii="Arial" w:hAnsi="Arial" w:cs="Arial"/>
          <w:b/>
          <w:bCs/>
        </w:rPr>
        <w:t>pomocy</w:t>
      </w:r>
      <w:r w:rsidR="0081ED05" w:rsidRPr="006214E8">
        <w:rPr>
          <w:rFonts w:ascii="Arial" w:hAnsi="Arial" w:cs="Arial"/>
          <w:b/>
          <w:bCs/>
        </w:rPr>
        <w:t>:</w:t>
      </w:r>
    </w:p>
    <w:p w14:paraId="3BF7564B" w14:textId="52A5B93C" w:rsidR="006176A9" w:rsidRPr="006214E8" w:rsidRDefault="006176A9" w:rsidP="006176A9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</w:t>
      </w:r>
    </w:p>
    <w:p w14:paraId="4424B0DE" w14:textId="22C3272E" w:rsidR="00201571" w:rsidRPr="006214E8" w:rsidRDefault="006176A9" w:rsidP="00DB776E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2B60F3" w14:textId="2A8F6751" w:rsidR="00F8523A" w:rsidRPr="006214E8" w:rsidRDefault="764D5873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rFonts w:ascii="Arial" w:hAnsi="Arial" w:cs="Arial"/>
          <w:b/>
          <w:bCs/>
        </w:rPr>
      </w:pPr>
      <w:r w:rsidRPr="006214E8">
        <w:rPr>
          <w:rFonts w:ascii="Arial" w:hAnsi="Arial" w:cs="Arial"/>
          <w:b/>
          <w:bCs/>
        </w:rPr>
        <w:t>W</w:t>
      </w:r>
      <w:r w:rsidR="00EC4692" w:rsidRPr="006214E8">
        <w:rPr>
          <w:rFonts w:ascii="Arial" w:hAnsi="Arial" w:cs="Arial"/>
          <w:b/>
          <w:bCs/>
        </w:rPr>
        <w:t xml:space="preserve">nioski </w:t>
      </w:r>
      <w:r w:rsidR="00D85C0D" w:rsidRPr="006214E8">
        <w:rPr>
          <w:rFonts w:ascii="Arial" w:hAnsi="Arial" w:cs="Arial"/>
          <w:b/>
          <w:bCs/>
        </w:rPr>
        <w:t xml:space="preserve">nauczycieli, </w:t>
      </w:r>
      <w:r w:rsidR="005C6E43" w:rsidRPr="006214E8">
        <w:rPr>
          <w:rFonts w:ascii="Arial" w:hAnsi="Arial" w:cs="Arial"/>
          <w:b/>
          <w:bCs/>
        </w:rPr>
        <w:t xml:space="preserve">wychowawców grup wychowawczych lub </w:t>
      </w:r>
      <w:r w:rsidR="00D85C0D" w:rsidRPr="006214E8">
        <w:rPr>
          <w:rFonts w:ascii="Arial" w:hAnsi="Arial" w:cs="Arial"/>
          <w:b/>
          <w:bCs/>
        </w:rPr>
        <w:t xml:space="preserve">specjalistów </w:t>
      </w:r>
      <w:r w:rsidR="00EC4692" w:rsidRPr="006214E8">
        <w:rPr>
          <w:rFonts w:ascii="Arial" w:hAnsi="Arial" w:cs="Arial"/>
          <w:b/>
          <w:bCs/>
        </w:rPr>
        <w:t>dotyczące dalszej pracy z uczniem mają</w:t>
      </w:r>
      <w:r w:rsidR="00D85C0D" w:rsidRPr="006214E8">
        <w:rPr>
          <w:rFonts w:ascii="Arial" w:hAnsi="Arial" w:cs="Arial"/>
          <w:b/>
          <w:bCs/>
        </w:rPr>
        <w:t xml:space="preserve">ce na celu poprawę </w:t>
      </w:r>
      <w:r w:rsidR="00EC4692" w:rsidRPr="006214E8">
        <w:rPr>
          <w:rFonts w:ascii="Arial" w:hAnsi="Arial" w:cs="Arial"/>
          <w:b/>
          <w:bCs/>
        </w:rPr>
        <w:t>funkcjonowania</w:t>
      </w:r>
      <w:r w:rsidR="007E6859" w:rsidRPr="006214E8">
        <w:rPr>
          <w:rFonts w:ascii="Arial" w:hAnsi="Arial" w:cs="Arial"/>
          <w:b/>
          <w:bCs/>
        </w:rPr>
        <w:t xml:space="preserve"> ucznia</w:t>
      </w:r>
      <w:r w:rsidR="5B035A23" w:rsidRPr="006214E8">
        <w:rPr>
          <w:rFonts w:ascii="Arial" w:hAnsi="Arial" w:cs="Arial"/>
          <w:b/>
          <w:bCs/>
        </w:rPr>
        <w:t>:</w:t>
      </w:r>
    </w:p>
    <w:p w14:paraId="701EE995" w14:textId="52645C96" w:rsidR="006176A9" w:rsidRPr="006214E8" w:rsidRDefault="006176A9" w:rsidP="006176A9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</w:t>
      </w:r>
    </w:p>
    <w:p w14:paraId="6CF3FD3A" w14:textId="034A1C57" w:rsidR="006176A9" w:rsidRPr="006214E8" w:rsidRDefault="006176A9" w:rsidP="006176A9">
      <w:pPr>
        <w:spacing w:after="120"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.......................................................................................</w:t>
      </w:r>
    </w:p>
    <w:p w14:paraId="712EF938" w14:textId="5A7B5921" w:rsidR="00F8523A" w:rsidRPr="006214E8" w:rsidRDefault="23A251EC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rFonts w:ascii="Arial" w:hAnsi="Arial" w:cs="Arial"/>
          <w:bCs/>
        </w:rPr>
      </w:pPr>
      <w:r w:rsidRPr="006214E8">
        <w:rPr>
          <w:rFonts w:ascii="Arial" w:hAnsi="Arial" w:cs="Arial"/>
          <w:b/>
          <w:bCs/>
        </w:rPr>
        <w:t>D</w:t>
      </w:r>
      <w:r w:rsidR="008211CB" w:rsidRPr="006214E8">
        <w:rPr>
          <w:rFonts w:ascii="Arial" w:hAnsi="Arial" w:cs="Arial"/>
          <w:b/>
          <w:bCs/>
        </w:rPr>
        <w:t>odatkowe istotne informacje o uczniu</w:t>
      </w:r>
      <w:r w:rsidR="007E6859" w:rsidRPr="006214E8">
        <w:rPr>
          <w:rFonts w:ascii="Arial" w:hAnsi="Arial" w:cs="Arial"/>
          <w:b/>
          <w:bCs/>
        </w:rPr>
        <w:t xml:space="preserve"> </w:t>
      </w:r>
      <w:r w:rsidR="007E6859" w:rsidRPr="006214E8">
        <w:rPr>
          <w:rFonts w:ascii="Arial" w:hAnsi="Arial" w:cs="Arial"/>
          <w:bCs/>
        </w:rPr>
        <w:t>(np.</w:t>
      </w:r>
      <w:r w:rsidR="00B6090E" w:rsidRPr="006214E8">
        <w:rPr>
          <w:rFonts w:ascii="Arial" w:hAnsi="Arial" w:cs="Arial"/>
          <w:bCs/>
        </w:rPr>
        <w:t xml:space="preserve"> nawyki i </w:t>
      </w:r>
      <w:r w:rsidR="007E6859" w:rsidRPr="006214E8">
        <w:rPr>
          <w:rFonts w:ascii="Arial" w:hAnsi="Arial" w:cs="Arial"/>
          <w:bCs/>
        </w:rPr>
        <w:t xml:space="preserve">zainteresowania, </w:t>
      </w:r>
      <w:r w:rsidR="00C92502" w:rsidRPr="006214E8">
        <w:rPr>
          <w:rFonts w:ascii="Arial" w:hAnsi="Arial" w:cs="Arial"/>
          <w:bCs/>
        </w:rPr>
        <w:t>sukcesy, sposób spędzania wolnego czasu,</w:t>
      </w:r>
      <w:r w:rsidR="007E6859" w:rsidRPr="006214E8">
        <w:rPr>
          <w:rFonts w:ascii="Arial" w:hAnsi="Arial" w:cs="Arial"/>
          <w:bCs/>
        </w:rPr>
        <w:t xml:space="preserve"> współpraca z rówieśnikami, </w:t>
      </w:r>
      <w:r w:rsidR="00C92502" w:rsidRPr="006214E8">
        <w:rPr>
          <w:rFonts w:ascii="Arial" w:hAnsi="Arial" w:cs="Arial"/>
          <w:bCs/>
        </w:rPr>
        <w:t xml:space="preserve">samoocena, </w:t>
      </w:r>
      <w:r w:rsidR="007E6859" w:rsidRPr="006214E8">
        <w:rPr>
          <w:rFonts w:ascii="Arial" w:hAnsi="Arial" w:cs="Arial"/>
          <w:bCs/>
        </w:rPr>
        <w:t>poziom motywacji, tempo pracy itp.)</w:t>
      </w:r>
    </w:p>
    <w:p w14:paraId="2F2F2CE5" w14:textId="33C2E475" w:rsidR="00DB776E" w:rsidRPr="00DB776E" w:rsidRDefault="006176A9" w:rsidP="00DB776E">
      <w:pPr>
        <w:spacing w:line="360" w:lineRule="auto"/>
        <w:ind w:left="272"/>
        <w:jc w:val="both"/>
        <w:rPr>
          <w:rFonts w:ascii="Arial" w:eastAsia="Calibri" w:hAnsi="Arial" w:cs="Arial"/>
        </w:rPr>
      </w:pPr>
      <w:r w:rsidRPr="006214E8">
        <w:rPr>
          <w:rFonts w:ascii="Arial" w:eastAsia="Calibri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B776E">
        <w:rPr>
          <w:rFonts w:ascii="Arial" w:eastAsia="Calibri" w:hAnsi="Arial" w:cs="Arial"/>
        </w:rPr>
        <w:t>.....................</w:t>
      </w:r>
    </w:p>
    <w:p w14:paraId="16C9E505" w14:textId="77777777" w:rsidR="00DB776E" w:rsidRDefault="00DB776E" w:rsidP="00DB776E">
      <w:pPr>
        <w:spacing w:line="480" w:lineRule="auto"/>
        <w:rPr>
          <w:rFonts w:ascii="Arial" w:hAnsi="Arial" w:cs="Arial"/>
          <w:sz w:val="18"/>
          <w:szCs w:val="18"/>
        </w:rPr>
      </w:pPr>
    </w:p>
    <w:p w14:paraId="0882361C" w14:textId="56C320B0" w:rsidR="00DB776E" w:rsidRDefault="00DB776E" w:rsidP="00DB776E">
      <w:pPr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</w:t>
      </w:r>
    </w:p>
    <w:p w14:paraId="00329072" w14:textId="5FBA5414" w:rsidR="00DB776E" w:rsidRDefault="00DB776E" w:rsidP="00DB776E">
      <w:pPr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</w:t>
      </w:r>
    </w:p>
    <w:p w14:paraId="7ABFB1A8" w14:textId="590DFEB2" w:rsidR="0045525C" w:rsidRPr="00DB776E" w:rsidRDefault="00EC4692" w:rsidP="00DB776E">
      <w:pPr>
        <w:spacing w:line="480" w:lineRule="auto"/>
        <w:rPr>
          <w:rFonts w:ascii="Arial" w:hAnsi="Arial" w:cs="Arial"/>
          <w:sz w:val="18"/>
          <w:szCs w:val="18"/>
        </w:rPr>
      </w:pPr>
      <w:r w:rsidRPr="00DB776E">
        <w:rPr>
          <w:rFonts w:ascii="Arial" w:hAnsi="Arial" w:cs="Arial"/>
          <w:sz w:val="18"/>
          <w:szCs w:val="18"/>
        </w:rPr>
        <w:t>…………</w:t>
      </w:r>
      <w:r w:rsidR="008211CB" w:rsidRPr="00DB776E">
        <w:rPr>
          <w:rFonts w:ascii="Arial" w:hAnsi="Arial" w:cs="Arial"/>
          <w:sz w:val="18"/>
          <w:szCs w:val="18"/>
        </w:rPr>
        <w:t>………………………………………………</w:t>
      </w:r>
      <w:r w:rsidR="00DB776E">
        <w:rPr>
          <w:rFonts w:ascii="Arial" w:hAnsi="Arial" w:cs="Arial"/>
          <w:sz w:val="18"/>
          <w:szCs w:val="18"/>
        </w:rPr>
        <w:t>…….                                   ……………….. ……………….                                                                                                          ……………………………………………………………</w:t>
      </w:r>
    </w:p>
    <w:p w14:paraId="555977AC" w14:textId="7C749D8C" w:rsidR="008F1388" w:rsidRPr="00DB776E" w:rsidRDefault="00FC034D" w:rsidP="00DB776E">
      <w:pPr>
        <w:ind w:left="4956" w:hanging="4956"/>
        <w:rPr>
          <w:rFonts w:ascii="Arial" w:hAnsi="Arial" w:cs="Arial"/>
          <w:sz w:val="18"/>
          <w:szCs w:val="18"/>
        </w:rPr>
      </w:pPr>
      <w:r w:rsidRPr="00DB776E">
        <w:rPr>
          <w:rFonts w:ascii="Arial" w:hAnsi="Arial" w:cs="Arial"/>
          <w:sz w:val="18"/>
          <w:szCs w:val="18"/>
        </w:rPr>
        <w:t xml:space="preserve"> </w:t>
      </w:r>
      <w:r w:rsidR="008211CB" w:rsidRPr="00DB776E">
        <w:rPr>
          <w:rFonts w:ascii="Arial" w:hAnsi="Arial" w:cs="Arial"/>
          <w:sz w:val="18"/>
          <w:szCs w:val="18"/>
        </w:rPr>
        <w:t>PODPIS</w:t>
      </w:r>
      <w:r w:rsidR="0045525C" w:rsidRPr="00DB776E">
        <w:rPr>
          <w:rFonts w:ascii="Arial" w:hAnsi="Arial" w:cs="Arial"/>
          <w:sz w:val="18"/>
          <w:szCs w:val="18"/>
        </w:rPr>
        <w:t>Y</w:t>
      </w:r>
      <w:r w:rsidR="008211CB" w:rsidRPr="00DB776E">
        <w:rPr>
          <w:rFonts w:ascii="Arial" w:hAnsi="Arial" w:cs="Arial"/>
          <w:sz w:val="18"/>
          <w:szCs w:val="18"/>
        </w:rPr>
        <w:t xml:space="preserve"> </w:t>
      </w:r>
      <w:r w:rsidR="0045525C" w:rsidRPr="00DB776E">
        <w:rPr>
          <w:rFonts w:ascii="Arial" w:hAnsi="Arial" w:cs="Arial"/>
          <w:sz w:val="18"/>
          <w:szCs w:val="18"/>
        </w:rPr>
        <w:t>OSÓB, KTÓRE SPORZĄDZIŁY</w:t>
      </w:r>
      <w:r w:rsidR="008211CB" w:rsidRPr="00DB776E">
        <w:rPr>
          <w:rFonts w:ascii="Arial" w:hAnsi="Arial" w:cs="Arial"/>
          <w:sz w:val="18"/>
          <w:szCs w:val="18"/>
        </w:rPr>
        <w:t xml:space="preserve"> OPINIĘ</w:t>
      </w:r>
      <w:r w:rsidR="00EC4692" w:rsidRPr="00DB776E">
        <w:rPr>
          <w:rFonts w:ascii="Arial" w:hAnsi="Arial" w:cs="Arial"/>
          <w:sz w:val="18"/>
          <w:szCs w:val="18"/>
        </w:rPr>
        <w:t xml:space="preserve"> </w:t>
      </w:r>
      <w:r w:rsidR="008F1388" w:rsidRPr="00DB776E">
        <w:rPr>
          <w:rFonts w:ascii="Arial" w:hAnsi="Arial" w:cs="Arial"/>
          <w:sz w:val="18"/>
          <w:szCs w:val="18"/>
        </w:rPr>
        <w:tab/>
      </w:r>
      <w:r w:rsidR="00C61B9F" w:rsidRPr="00DB776E">
        <w:rPr>
          <w:rFonts w:ascii="Arial" w:hAnsi="Arial" w:cs="Arial"/>
          <w:sz w:val="18"/>
          <w:szCs w:val="18"/>
        </w:rPr>
        <w:t xml:space="preserve">          </w:t>
      </w:r>
      <w:r w:rsidR="008F1388" w:rsidRPr="00DB776E">
        <w:rPr>
          <w:rFonts w:ascii="Arial" w:hAnsi="Arial" w:cs="Arial"/>
          <w:sz w:val="18"/>
          <w:szCs w:val="18"/>
        </w:rPr>
        <w:tab/>
      </w:r>
      <w:r w:rsidR="00C61B9F" w:rsidRPr="00DB776E">
        <w:rPr>
          <w:rFonts w:ascii="Arial" w:hAnsi="Arial" w:cs="Arial"/>
          <w:sz w:val="18"/>
          <w:szCs w:val="18"/>
        </w:rPr>
        <w:t xml:space="preserve">    </w:t>
      </w:r>
      <w:r w:rsidR="00EC4692" w:rsidRPr="00DB776E">
        <w:rPr>
          <w:rFonts w:ascii="Arial" w:hAnsi="Arial" w:cs="Arial"/>
          <w:sz w:val="18"/>
          <w:szCs w:val="18"/>
        </w:rPr>
        <w:t>PIECZĘĆ I PODPIS</w:t>
      </w:r>
      <w:r w:rsidR="008211CB" w:rsidRPr="00DB776E">
        <w:rPr>
          <w:rFonts w:ascii="Arial" w:hAnsi="Arial" w:cs="Arial"/>
          <w:sz w:val="18"/>
          <w:szCs w:val="18"/>
        </w:rPr>
        <w:t xml:space="preserve"> </w:t>
      </w:r>
      <w:r w:rsidR="0045525C" w:rsidRPr="00DB776E">
        <w:rPr>
          <w:rFonts w:ascii="Arial" w:hAnsi="Arial" w:cs="Arial"/>
          <w:sz w:val="18"/>
          <w:szCs w:val="18"/>
        </w:rPr>
        <w:t>DYR</w:t>
      </w:r>
      <w:r w:rsidR="00DB776E">
        <w:rPr>
          <w:rFonts w:ascii="Arial" w:hAnsi="Arial" w:cs="Arial"/>
          <w:sz w:val="18"/>
          <w:szCs w:val="18"/>
        </w:rPr>
        <w:t>EKTORA</w:t>
      </w:r>
    </w:p>
    <w:p w14:paraId="1BB134E7" w14:textId="77777777" w:rsidR="006214E8" w:rsidRPr="00DB776E" w:rsidRDefault="006214E8">
      <w:pPr>
        <w:ind w:left="4956" w:hanging="4956"/>
        <w:rPr>
          <w:rFonts w:ascii="Arial" w:hAnsi="Arial" w:cs="Arial"/>
          <w:sz w:val="18"/>
          <w:szCs w:val="18"/>
        </w:rPr>
      </w:pPr>
    </w:p>
    <w:sectPr w:rsidR="006214E8" w:rsidRPr="00DB776E" w:rsidSect="001F67B1">
      <w:footerReference w:type="default" r:id="rId8"/>
      <w:pgSz w:w="11906" w:h="16838"/>
      <w:pgMar w:top="568" w:right="1417" w:bottom="56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D360" w14:textId="77777777" w:rsidR="00B8244B" w:rsidRDefault="00B8244B" w:rsidP="005A47C0">
      <w:r>
        <w:separator/>
      </w:r>
    </w:p>
  </w:endnote>
  <w:endnote w:type="continuationSeparator" w:id="0">
    <w:p w14:paraId="02F2FBAE" w14:textId="77777777" w:rsidR="00B8244B" w:rsidRDefault="00B8244B" w:rsidP="005A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150032"/>
      <w:docPartObj>
        <w:docPartGallery w:val="Page Numbers (Bottom of Page)"/>
        <w:docPartUnique/>
      </w:docPartObj>
    </w:sdtPr>
    <w:sdtContent>
      <w:p w14:paraId="3F33118A" w14:textId="1E6DFF4B" w:rsidR="001F67B1" w:rsidRDefault="001F67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82BA5A" w14:textId="77777777" w:rsidR="001F67B1" w:rsidRDefault="001F67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9BB1" w14:textId="77777777" w:rsidR="00B8244B" w:rsidRDefault="00B8244B" w:rsidP="005A47C0">
      <w:r>
        <w:separator/>
      </w:r>
    </w:p>
  </w:footnote>
  <w:footnote w:type="continuationSeparator" w:id="0">
    <w:p w14:paraId="4638D513" w14:textId="77777777" w:rsidR="00B8244B" w:rsidRDefault="00B8244B" w:rsidP="005A47C0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FDF8"/>
    <w:multiLevelType w:val="hybridMultilevel"/>
    <w:tmpl w:val="E07E0048"/>
    <w:lvl w:ilvl="0" w:tplc="077A2BBA">
      <w:start w:val="1"/>
      <w:numFmt w:val="upperRoman"/>
      <w:lvlText w:val="%1."/>
      <w:lvlJc w:val="left"/>
      <w:pPr>
        <w:ind w:left="720" w:hanging="360"/>
      </w:pPr>
    </w:lvl>
    <w:lvl w:ilvl="1" w:tplc="0308B49E">
      <w:start w:val="1"/>
      <w:numFmt w:val="lowerLetter"/>
      <w:lvlText w:val="%2."/>
      <w:lvlJc w:val="left"/>
      <w:pPr>
        <w:ind w:left="1440" w:hanging="360"/>
      </w:pPr>
    </w:lvl>
    <w:lvl w:ilvl="2" w:tplc="8D186846">
      <w:start w:val="1"/>
      <w:numFmt w:val="lowerRoman"/>
      <w:lvlText w:val="%3."/>
      <w:lvlJc w:val="right"/>
      <w:pPr>
        <w:ind w:left="2160" w:hanging="180"/>
      </w:pPr>
    </w:lvl>
    <w:lvl w:ilvl="3" w:tplc="B5C6DF96">
      <w:start w:val="1"/>
      <w:numFmt w:val="decimal"/>
      <w:lvlText w:val="%4."/>
      <w:lvlJc w:val="left"/>
      <w:pPr>
        <w:ind w:left="2880" w:hanging="360"/>
      </w:pPr>
    </w:lvl>
    <w:lvl w:ilvl="4" w:tplc="366E91A4">
      <w:start w:val="1"/>
      <w:numFmt w:val="lowerLetter"/>
      <w:lvlText w:val="%5."/>
      <w:lvlJc w:val="left"/>
      <w:pPr>
        <w:ind w:left="3600" w:hanging="360"/>
      </w:pPr>
    </w:lvl>
    <w:lvl w:ilvl="5" w:tplc="E1A4E2E2">
      <w:start w:val="1"/>
      <w:numFmt w:val="lowerRoman"/>
      <w:lvlText w:val="%6."/>
      <w:lvlJc w:val="right"/>
      <w:pPr>
        <w:ind w:left="4320" w:hanging="180"/>
      </w:pPr>
    </w:lvl>
    <w:lvl w:ilvl="6" w:tplc="A60241B2">
      <w:start w:val="1"/>
      <w:numFmt w:val="decimal"/>
      <w:lvlText w:val="%7."/>
      <w:lvlJc w:val="left"/>
      <w:pPr>
        <w:ind w:left="5040" w:hanging="360"/>
      </w:pPr>
    </w:lvl>
    <w:lvl w:ilvl="7" w:tplc="DABE2340">
      <w:start w:val="1"/>
      <w:numFmt w:val="lowerLetter"/>
      <w:lvlText w:val="%8."/>
      <w:lvlJc w:val="left"/>
      <w:pPr>
        <w:ind w:left="5760" w:hanging="360"/>
      </w:pPr>
    </w:lvl>
    <w:lvl w:ilvl="8" w:tplc="9A3430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4672"/>
    <w:multiLevelType w:val="hybridMultilevel"/>
    <w:tmpl w:val="43127734"/>
    <w:lvl w:ilvl="0" w:tplc="A90E1E1C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719858D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C1883C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79A0D7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698A48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714F08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586D56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F50388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000500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0F7059"/>
    <w:multiLevelType w:val="multilevel"/>
    <w:tmpl w:val="AEC43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DFF9E"/>
    <w:multiLevelType w:val="hybridMultilevel"/>
    <w:tmpl w:val="353805B8"/>
    <w:lvl w:ilvl="0" w:tplc="D1A2C9CC">
      <w:start w:val="1"/>
      <w:numFmt w:val="lowerLetter"/>
      <w:lvlText w:val="%1."/>
      <w:lvlJc w:val="left"/>
      <w:pPr>
        <w:ind w:left="927" w:hanging="360"/>
      </w:pPr>
    </w:lvl>
    <w:lvl w:ilvl="1" w:tplc="3B768A96">
      <w:start w:val="1"/>
      <w:numFmt w:val="lowerLetter"/>
      <w:lvlText w:val="%2."/>
      <w:lvlJc w:val="left"/>
      <w:pPr>
        <w:ind w:left="1647" w:hanging="360"/>
      </w:pPr>
    </w:lvl>
    <w:lvl w:ilvl="2" w:tplc="3D182A5C">
      <w:start w:val="1"/>
      <w:numFmt w:val="lowerRoman"/>
      <w:lvlText w:val="%3."/>
      <w:lvlJc w:val="right"/>
      <w:pPr>
        <w:ind w:left="2367" w:hanging="180"/>
      </w:pPr>
    </w:lvl>
    <w:lvl w:ilvl="3" w:tplc="77D213CA">
      <w:start w:val="1"/>
      <w:numFmt w:val="decimal"/>
      <w:lvlText w:val="%4."/>
      <w:lvlJc w:val="left"/>
      <w:pPr>
        <w:ind w:left="3087" w:hanging="360"/>
      </w:pPr>
    </w:lvl>
    <w:lvl w:ilvl="4" w:tplc="9B602018">
      <w:start w:val="1"/>
      <w:numFmt w:val="lowerLetter"/>
      <w:lvlText w:val="%5."/>
      <w:lvlJc w:val="left"/>
      <w:pPr>
        <w:ind w:left="3807" w:hanging="360"/>
      </w:pPr>
    </w:lvl>
    <w:lvl w:ilvl="5" w:tplc="7A86CEA8">
      <w:start w:val="1"/>
      <w:numFmt w:val="lowerRoman"/>
      <w:lvlText w:val="%6."/>
      <w:lvlJc w:val="right"/>
      <w:pPr>
        <w:ind w:left="4527" w:hanging="180"/>
      </w:pPr>
    </w:lvl>
    <w:lvl w:ilvl="6" w:tplc="952E6EAE">
      <w:start w:val="1"/>
      <w:numFmt w:val="decimal"/>
      <w:lvlText w:val="%7."/>
      <w:lvlJc w:val="left"/>
      <w:pPr>
        <w:ind w:left="5247" w:hanging="360"/>
      </w:pPr>
    </w:lvl>
    <w:lvl w:ilvl="7" w:tplc="7C0C54BC">
      <w:start w:val="1"/>
      <w:numFmt w:val="lowerLetter"/>
      <w:lvlText w:val="%8."/>
      <w:lvlJc w:val="left"/>
      <w:pPr>
        <w:ind w:left="5967" w:hanging="360"/>
      </w:pPr>
    </w:lvl>
    <w:lvl w:ilvl="8" w:tplc="2B02777C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55B321A"/>
    <w:multiLevelType w:val="multilevel"/>
    <w:tmpl w:val="A8DA5D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7524F"/>
    <w:multiLevelType w:val="multilevel"/>
    <w:tmpl w:val="C4D4738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A763EEF"/>
    <w:multiLevelType w:val="hybridMultilevel"/>
    <w:tmpl w:val="F1E4538C"/>
    <w:lvl w:ilvl="0" w:tplc="76F86612">
      <w:start w:val="3"/>
      <w:numFmt w:val="lowerLetter"/>
      <w:lvlText w:val="%1."/>
      <w:lvlJc w:val="left"/>
      <w:pPr>
        <w:ind w:left="927" w:hanging="360"/>
      </w:pPr>
    </w:lvl>
    <w:lvl w:ilvl="1" w:tplc="2F705CF8">
      <w:start w:val="1"/>
      <w:numFmt w:val="lowerLetter"/>
      <w:lvlText w:val="%2."/>
      <w:lvlJc w:val="left"/>
      <w:pPr>
        <w:ind w:left="1647" w:hanging="360"/>
      </w:pPr>
    </w:lvl>
    <w:lvl w:ilvl="2" w:tplc="27286E1C">
      <w:start w:val="1"/>
      <w:numFmt w:val="lowerRoman"/>
      <w:lvlText w:val="%3."/>
      <w:lvlJc w:val="right"/>
      <w:pPr>
        <w:ind w:left="2367" w:hanging="180"/>
      </w:pPr>
    </w:lvl>
    <w:lvl w:ilvl="3" w:tplc="86724B34">
      <w:start w:val="1"/>
      <w:numFmt w:val="decimal"/>
      <w:lvlText w:val="%4."/>
      <w:lvlJc w:val="left"/>
      <w:pPr>
        <w:ind w:left="3087" w:hanging="360"/>
      </w:pPr>
    </w:lvl>
    <w:lvl w:ilvl="4" w:tplc="63123B10">
      <w:start w:val="1"/>
      <w:numFmt w:val="lowerLetter"/>
      <w:lvlText w:val="%5."/>
      <w:lvlJc w:val="left"/>
      <w:pPr>
        <w:ind w:left="3807" w:hanging="360"/>
      </w:pPr>
    </w:lvl>
    <w:lvl w:ilvl="5" w:tplc="24CABA54">
      <w:start w:val="1"/>
      <w:numFmt w:val="lowerRoman"/>
      <w:lvlText w:val="%6."/>
      <w:lvlJc w:val="right"/>
      <w:pPr>
        <w:ind w:left="4527" w:hanging="180"/>
      </w:pPr>
    </w:lvl>
    <w:lvl w:ilvl="6" w:tplc="CA34E61E">
      <w:start w:val="1"/>
      <w:numFmt w:val="decimal"/>
      <w:lvlText w:val="%7."/>
      <w:lvlJc w:val="left"/>
      <w:pPr>
        <w:ind w:left="5247" w:hanging="360"/>
      </w:pPr>
    </w:lvl>
    <w:lvl w:ilvl="7" w:tplc="8E4C9E12">
      <w:start w:val="1"/>
      <w:numFmt w:val="lowerLetter"/>
      <w:lvlText w:val="%8."/>
      <w:lvlJc w:val="left"/>
      <w:pPr>
        <w:ind w:left="5967" w:hanging="360"/>
      </w:pPr>
    </w:lvl>
    <w:lvl w:ilvl="8" w:tplc="873A4CB2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311F3C"/>
    <w:multiLevelType w:val="multilevel"/>
    <w:tmpl w:val="016875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6A2F2E"/>
    <w:multiLevelType w:val="hybridMultilevel"/>
    <w:tmpl w:val="28E08CF6"/>
    <w:lvl w:ilvl="0" w:tplc="46583028">
      <w:start w:val="5"/>
      <w:numFmt w:val="lowerLetter"/>
      <w:lvlText w:val="%1."/>
      <w:lvlJc w:val="left"/>
      <w:pPr>
        <w:ind w:left="927" w:hanging="360"/>
      </w:pPr>
    </w:lvl>
    <w:lvl w:ilvl="1" w:tplc="DC203548">
      <w:start w:val="1"/>
      <w:numFmt w:val="lowerLetter"/>
      <w:lvlText w:val="%2."/>
      <w:lvlJc w:val="left"/>
      <w:pPr>
        <w:ind w:left="1647" w:hanging="360"/>
      </w:pPr>
    </w:lvl>
    <w:lvl w:ilvl="2" w:tplc="551681E0">
      <w:start w:val="1"/>
      <w:numFmt w:val="lowerRoman"/>
      <w:lvlText w:val="%3."/>
      <w:lvlJc w:val="right"/>
      <w:pPr>
        <w:ind w:left="2367" w:hanging="180"/>
      </w:pPr>
    </w:lvl>
    <w:lvl w:ilvl="3" w:tplc="E53CF38A">
      <w:start w:val="1"/>
      <w:numFmt w:val="decimal"/>
      <w:lvlText w:val="%4."/>
      <w:lvlJc w:val="left"/>
      <w:pPr>
        <w:ind w:left="3087" w:hanging="360"/>
      </w:pPr>
    </w:lvl>
    <w:lvl w:ilvl="4" w:tplc="BB5E89BA">
      <w:start w:val="1"/>
      <w:numFmt w:val="lowerLetter"/>
      <w:lvlText w:val="%5."/>
      <w:lvlJc w:val="left"/>
      <w:pPr>
        <w:ind w:left="3807" w:hanging="360"/>
      </w:pPr>
    </w:lvl>
    <w:lvl w:ilvl="5" w:tplc="24542084">
      <w:start w:val="1"/>
      <w:numFmt w:val="lowerRoman"/>
      <w:lvlText w:val="%6."/>
      <w:lvlJc w:val="right"/>
      <w:pPr>
        <w:ind w:left="4527" w:hanging="180"/>
      </w:pPr>
    </w:lvl>
    <w:lvl w:ilvl="6" w:tplc="CD5A6F8C">
      <w:start w:val="1"/>
      <w:numFmt w:val="decimal"/>
      <w:lvlText w:val="%7."/>
      <w:lvlJc w:val="left"/>
      <w:pPr>
        <w:ind w:left="5247" w:hanging="360"/>
      </w:pPr>
    </w:lvl>
    <w:lvl w:ilvl="7" w:tplc="C06A45A8">
      <w:start w:val="1"/>
      <w:numFmt w:val="lowerLetter"/>
      <w:lvlText w:val="%8."/>
      <w:lvlJc w:val="left"/>
      <w:pPr>
        <w:ind w:left="5967" w:hanging="360"/>
      </w:pPr>
    </w:lvl>
    <w:lvl w:ilvl="8" w:tplc="C360C73E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F92FF3"/>
    <w:multiLevelType w:val="multilevel"/>
    <w:tmpl w:val="4EF2FEB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12CAE44B"/>
    <w:multiLevelType w:val="hybridMultilevel"/>
    <w:tmpl w:val="2DC66CF0"/>
    <w:lvl w:ilvl="0" w:tplc="BD8891CC">
      <w:start w:val="1"/>
      <w:numFmt w:val="decimal"/>
      <w:lvlText w:val="%1."/>
      <w:lvlJc w:val="left"/>
      <w:pPr>
        <w:ind w:left="720" w:hanging="360"/>
      </w:pPr>
    </w:lvl>
    <w:lvl w:ilvl="1" w:tplc="C20CFB44">
      <w:start w:val="1"/>
      <w:numFmt w:val="lowerLetter"/>
      <w:lvlText w:val="%2."/>
      <w:lvlJc w:val="left"/>
      <w:pPr>
        <w:ind w:left="1440" w:hanging="360"/>
      </w:pPr>
    </w:lvl>
    <w:lvl w:ilvl="2" w:tplc="2D0814EE">
      <w:start w:val="1"/>
      <w:numFmt w:val="lowerRoman"/>
      <w:lvlText w:val="%3."/>
      <w:lvlJc w:val="right"/>
      <w:pPr>
        <w:ind w:left="2160" w:hanging="180"/>
      </w:pPr>
    </w:lvl>
    <w:lvl w:ilvl="3" w:tplc="6088A1A8">
      <w:start w:val="1"/>
      <w:numFmt w:val="decimal"/>
      <w:lvlText w:val="%4."/>
      <w:lvlJc w:val="left"/>
      <w:pPr>
        <w:ind w:left="2880" w:hanging="360"/>
      </w:pPr>
    </w:lvl>
    <w:lvl w:ilvl="4" w:tplc="5702663E">
      <w:start w:val="1"/>
      <w:numFmt w:val="lowerLetter"/>
      <w:lvlText w:val="%5."/>
      <w:lvlJc w:val="left"/>
      <w:pPr>
        <w:ind w:left="3600" w:hanging="360"/>
      </w:pPr>
    </w:lvl>
    <w:lvl w:ilvl="5" w:tplc="BDBC48F6">
      <w:start w:val="1"/>
      <w:numFmt w:val="lowerRoman"/>
      <w:lvlText w:val="%6."/>
      <w:lvlJc w:val="right"/>
      <w:pPr>
        <w:ind w:left="4320" w:hanging="180"/>
      </w:pPr>
    </w:lvl>
    <w:lvl w:ilvl="6" w:tplc="699620F4">
      <w:start w:val="1"/>
      <w:numFmt w:val="decimal"/>
      <w:lvlText w:val="%7."/>
      <w:lvlJc w:val="left"/>
      <w:pPr>
        <w:ind w:left="5040" w:hanging="360"/>
      </w:pPr>
    </w:lvl>
    <w:lvl w:ilvl="7" w:tplc="7952D452">
      <w:start w:val="1"/>
      <w:numFmt w:val="lowerLetter"/>
      <w:lvlText w:val="%8."/>
      <w:lvlJc w:val="left"/>
      <w:pPr>
        <w:ind w:left="5760" w:hanging="360"/>
      </w:pPr>
    </w:lvl>
    <w:lvl w:ilvl="8" w:tplc="0454626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BE5B37"/>
    <w:multiLevelType w:val="hybridMultilevel"/>
    <w:tmpl w:val="35CE9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9B7D1"/>
    <w:multiLevelType w:val="hybridMultilevel"/>
    <w:tmpl w:val="11FC68D4"/>
    <w:lvl w:ilvl="0" w:tplc="060AF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49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E63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89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045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8F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61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CD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63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3415E"/>
    <w:multiLevelType w:val="multilevel"/>
    <w:tmpl w:val="E7BA4B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B4EF44"/>
    <w:multiLevelType w:val="hybridMultilevel"/>
    <w:tmpl w:val="7D104B00"/>
    <w:lvl w:ilvl="0" w:tplc="AA728ADA">
      <w:start w:val="1"/>
      <w:numFmt w:val="decimal"/>
      <w:lvlText w:val="%1."/>
      <w:lvlJc w:val="left"/>
      <w:pPr>
        <w:ind w:left="720" w:hanging="360"/>
      </w:pPr>
    </w:lvl>
    <w:lvl w:ilvl="1" w:tplc="4BF8D5AC">
      <w:start w:val="1"/>
      <w:numFmt w:val="lowerLetter"/>
      <w:lvlText w:val="%2."/>
      <w:lvlJc w:val="left"/>
      <w:pPr>
        <w:ind w:left="1647" w:hanging="360"/>
      </w:pPr>
    </w:lvl>
    <w:lvl w:ilvl="2" w:tplc="B8063492">
      <w:start w:val="1"/>
      <w:numFmt w:val="lowerRoman"/>
      <w:lvlText w:val="%3."/>
      <w:lvlJc w:val="right"/>
      <w:pPr>
        <w:ind w:left="2367" w:hanging="180"/>
      </w:pPr>
    </w:lvl>
    <w:lvl w:ilvl="3" w:tplc="3824084A">
      <w:start w:val="1"/>
      <w:numFmt w:val="decimal"/>
      <w:lvlText w:val="%4."/>
      <w:lvlJc w:val="left"/>
      <w:pPr>
        <w:ind w:left="3087" w:hanging="360"/>
      </w:pPr>
    </w:lvl>
    <w:lvl w:ilvl="4" w:tplc="56DA7C3E">
      <w:start w:val="1"/>
      <w:numFmt w:val="lowerLetter"/>
      <w:lvlText w:val="%5."/>
      <w:lvlJc w:val="left"/>
      <w:pPr>
        <w:ind w:left="3807" w:hanging="360"/>
      </w:pPr>
    </w:lvl>
    <w:lvl w:ilvl="5" w:tplc="D60E83B0">
      <w:start w:val="1"/>
      <w:numFmt w:val="lowerRoman"/>
      <w:lvlText w:val="%6."/>
      <w:lvlJc w:val="right"/>
      <w:pPr>
        <w:ind w:left="4527" w:hanging="180"/>
      </w:pPr>
    </w:lvl>
    <w:lvl w:ilvl="6" w:tplc="622236D6">
      <w:start w:val="1"/>
      <w:numFmt w:val="decimal"/>
      <w:lvlText w:val="%7."/>
      <w:lvlJc w:val="left"/>
      <w:pPr>
        <w:ind w:left="5247" w:hanging="360"/>
      </w:pPr>
    </w:lvl>
    <w:lvl w:ilvl="7" w:tplc="3170FBD4">
      <w:start w:val="1"/>
      <w:numFmt w:val="lowerLetter"/>
      <w:lvlText w:val="%8."/>
      <w:lvlJc w:val="left"/>
      <w:pPr>
        <w:ind w:left="5967" w:hanging="360"/>
      </w:pPr>
    </w:lvl>
    <w:lvl w:ilvl="8" w:tplc="A12224DA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BCA4D51"/>
    <w:multiLevelType w:val="hybridMultilevel"/>
    <w:tmpl w:val="B0D689AC"/>
    <w:lvl w:ilvl="0" w:tplc="56FEA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B37BEF"/>
    <w:multiLevelType w:val="hybridMultilevel"/>
    <w:tmpl w:val="37DE9FE0"/>
    <w:lvl w:ilvl="0" w:tplc="E09435BA">
      <w:start w:val="1"/>
      <w:numFmt w:val="bullet"/>
      <w:lvlText w:val="-"/>
      <w:lvlJc w:val="left"/>
      <w:pPr>
        <w:ind w:left="1428" w:hanging="360"/>
      </w:pPr>
      <w:rPr>
        <w:rFonts w:ascii="Aptos" w:hAnsi="Aptos" w:hint="default"/>
      </w:rPr>
    </w:lvl>
    <w:lvl w:ilvl="1" w:tplc="7212766A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2F925A0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8FC88F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C7CC0FE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6486D81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5442A6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D207436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9DB0F16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4B799B6"/>
    <w:multiLevelType w:val="hybridMultilevel"/>
    <w:tmpl w:val="68F62C32"/>
    <w:lvl w:ilvl="0" w:tplc="F814B9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6AA7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B8E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C37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869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160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A1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C0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E4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011E0E"/>
    <w:multiLevelType w:val="multilevel"/>
    <w:tmpl w:val="7E46B30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2899E57D"/>
    <w:multiLevelType w:val="hybridMultilevel"/>
    <w:tmpl w:val="B1F240B6"/>
    <w:lvl w:ilvl="0" w:tplc="0426689E">
      <w:start w:val="1"/>
      <w:numFmt w:val="lowerLetter"/>
      <w:lvlText w:val="%1."/>
      <w:lvlJc w:val="left"/>
      <w:pPr>
        <w:ind w:left="927" w:hanging="360"/>
      </w:pPr>
    </w:lvl>
    <w:lvl w:ilvl="1" w:tplc="E232163A">
      <w:start w:val="1"/>
      <w:numFmt w:val="lowerLetter"/>
      <w:lvlText w:val="%2."/>
      <w:lvlJc w:val="left"/>
      <w:pPr>
        <w:ind w:left="1647" w:hanging="360"/>
      </w:pPr>
    </w:lvl>
    <w:lvl w:ilvl="2" w:tplc="1FEA9F22">
      <w:start w:val="1"/>
      <w:numFmt w:val="lowerRoman"/>
      <w:lvlText w:val="%3."/>
      <w:lvlJc w:val="right"/>
      <w:pPr>
        <w:ind w:left="2367" w:hanging="180"/>
      </w:pPr>
    </w:lvl>
    <w:lvl w:ilvl="3" w:tplc="7B668A4C">
      <w:start w:val="1"/>
      <w:numFmt w:val="decimal"/>
      <w:lvlText w:val="%4."/>
      <w:lvlJc w:val="left"/>
      <w:pPr>
        <w:ind w:left="3087" w:hanging="360"/>
      </w:pPr>
    </w:lvl>
    <w:lvl w:ilvl="4" w:tplc="0D9C89D2">
      <w:start w:val="1"/>
      <w:numFmt w:val="lowerLetter"/>
      <w:lvlText w:val="%5."/>
      <w:lvlJc w:val="left"/>
      <w:pPr>
        <w:ind w:left="3807" w:hanging="360"/>
      </w:pPr>
    </w:lvl>
    <w:lvl w:ilvl="5" w:tplc="CF4C41B6">
      <w:start w:val="1"/>
      <w:numFmt w:val="lowerRoman"/>
      <w:lvlText w:val="%6."/>
      <w:lvlJc w:val="right"/>
      <w:pPr>
        <w:ind w:left="4527" w:hanging="180"/>
      </w:pPr>
    </w:lvl>
    <w:lvl w:ilvl="6" w:tplc="48EE4E46">
      <w:start w:val="1"/>
      <w:numFmt w:val="decimal"/>
      <w:lvlText w:val="%7."/>
      <w:lvlJc w:val="left"/>
      <w:pPr>
        <w:ind w:left="5247" w:hanging="360"/>
      </w:pPr>
    </w:lvl>
    <w:lvl w:ilvl="7" w:tplc="278C82CE">
      <w:start w:val="1"/>
      <w:numFmt w:val="lowerLetter"/>
      <w:lvlText w:val="%8."/>
      <w:lvlJc w:val="left"/>
      <w:pPr>
        <w:ind w:left="5967" w:hanging="360"/>
      </w:pPr>
    </w:lvl>
    <w:lvl w:ilvl="8" w:tplc="AC24767E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C797E2C"/>
    <w:multiLevelType w:val="hybridMultilevel"/>
    <w:tmpl w:val="E8E652A6"/>
    <w:lvl w:ilvl="0" w:tplc="0D9A2F18">
      <w:start w:val="1"/>
      <w:numFmt w:val="lowerLetter"/>
      <w:lvlText w:val="%1."/>
      <w:lvlJc w:val="left"/>
      <w:pPr>
        <w:ind w:left="927" w:hanging="360"/>
      </w:pPr>
    </w:lvl>
    <w:lvl w:ilvl="1" w:tplc="1A84AD7C">
      <w:start w:val="1"/>
      <w:numFmt w:val="lowerLetter"/>
      <w:lvlText w:val="%2."/>
      <w:lvlJc w:val="left"/>
      <w:pPr>
        <w:ind w:left="1647" w:hanging="360"/>
      </w:pPr>
    </w:lvl>
    <w:lvl w:ilvl="2" w:tplc="1212C06A">
      <w:start w:val="1"/>
      <w:numFmt w:val="lowerRoman"/>
      <w:lvlText w:val="%3."/>
      <w:lvlJc w:val="right"/>
      <w:pPr>
        <w:ind w:left="2367" w:hanging="180"/>
      </w:pPr>
    </w:lvl>
    <w:lvl w:ilvl="3" w:tplc="540E072A">
      <w:start w:val="1"/>
      <w:numFmt w:val="decimal"/>
      <w:lvlText w:val="%4."/>
      <w:lvlJc w:val="left"/>
      <w:pPr>
        <w:ind w:left="3087" w:hanging="360"/>
      </w:pPr>
    </w:lvl>
    <w:lvl w:ilvl="4" w:tplc="1EE4957E">
      <w:start w:val="1"/>
      <w:numFmt w:val="lowerLetter"/>
      <w:lvlText w:val="%5."/>
      <w:lvlJc w:val="left"/>
      <w:pPr>
        <w:ind w:left="3807" w:hanging="360"/>
      </w:pPr>
    </w:lvl>
    <w:lvl w:ilvl="5" w:tplc="75107EB8">
      <w:start w:val="1"/>
      <w:numFmt w:val="lowerRoman"/>
      <w:lvlText w:val="%6."/>
      <w:lvlJc w:val="right"/>
      <w:pPr>
        <w:ind w:left="4527" w:hanging="180"/>
      </w:pPr>
    </w:lvl>
    <w:lvl w:ilvl="6" w:tplc="E2EC166C">
      <w:start w:val="1"/>
      <w:numFmt w:val="decimal"/>
      <w:lvlText w:val="%7."/>
      <w:lvlJc w:val="left"/>
      <w:pPr>
        <w:ind w:left="5247" w:hanging="360"/>
      </w:pPr>
    </w:lvl>
    <w:lvl w:ilvl="7" w:tplc="B2D88F28">
      <w:start w:val="1"/>
      <w:numFmt w:val="lowerLetter"/>
      <w:lvlText w:val="%8."/>
      <w:lvlJc w:val="left"/>
      <w:pPr>
        <w:ind w:left="5967" w:hanging="360"/>
      </w:pPr>
    </w:lvl>
    <w:lvl w:ilvl="8" w:tplc="8EDC25C2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03468B7"/>
    <w:multiLevelType w:val="hybridMultilevel"/>
    <w:tmpl w:val="3CB8CBAA"/>
    <w:lvl w:ilvl="0" w:tplc="B64E5B76">
      <w:start w:val="2"/>
      <w:numFmt w:val="lowerLetter"/>
      <w:lvlText w:val="%1."/>
      <w:lvlJc w:val="left"/>
      <w:pPr>
        <w:ind w:left="927" w:hanging="360"/>
      </w:pPr>
    </w:lvl>
    <w:lvl w:ilvl="1" w:tplc="44C0E44E">
      <w:start w:val="1"/>
      <w:numFmt w:val="lowerLetter"/>
      <w:lvlText w:val="%2."/>
      <w:lvlJc w:val="left"/>
      <w:pPr>
        <w:ind w:left="1647" w:hanging="360"/>
      </w:pPr>
    </w:lvl>
    <w:lvl w:ilvl="2" w:tplc="0866B5E6">
      <w:start w:val="1"/>
      <w:numFmt w:val="lowerRoman"/>
      <w:lvlText w:val="%3."/>
      <w:lvlJc w:val="right"/>
      <w:pPr>
        <w:ind w:left="2367" w:hanging="180"/>
      </w:pPr>
    </w:lvl>
    <w:lvl w:ilvl="3" w:tplc="CF4C238E">
      <w:start w:val="1"/>
      <w:numFmt w:val="decimal"/>
      <w:lvlText w:val="%4."/>
      <w:lvlJc w:val="left"/>
      <w:pPr>
        <w:ind w:left="3087" w:hanging="360"/>
      </w:pPr>
    </w:lvl>
    <w:lvl w:ilvl="4" w:tplc="6C16072E">
      <w:start w:val="1"/>
      <w:numFmt w:val="lowerLetter"/>
      <w:lvlText w:val="%5."/>
      <w:lvlJc w:val="left"/>
      <w:pPr>
        <w:ind w:left="3807" w:hanging="360"/>
      </w:pPr>
    </w:lvl>
    <w:lvl w:ilvl="5" w:tplc="BDAA9D24">
      <w:start w:val="1"/>
      <w:numFmt w:val="lowerRoman"/>
      <w:lvlText w:val="%6."/>
      <w:lvlJc w:val="right"/>
      <w:pPr>
        <w:ind w:left="4527" w:hanging="180"/>
      </w:pPr>
    </w:lvl>
    <w:lvl w:ilvl="6" w:tplc="DCCC1EDA">
      <w:start w:val="1"/>
      <w:numFmt w:val="decimal"/>
      <w:lvlText w:val="%7."/>
      <w:lvlJc w:val="left"/>
      <w:pPr>
        <w:ind w:left="5247" w:hanging="360"/>
      </w:pPr>
    </w:lvl>
    <w:lvl w:ilvl="7" w:tplc="04BCF4B2">
      <w:start w:val="1"/>
      <w:numFmt w:val="lowerLetter"/>
      <w:lvlText w:val="%8."/>
      <w:lvlJc w:val="left"/>
      <w:pPr>
        <w:ind w:left="5967" w:hanging="360"/>
      </w:pPr>
    </w:lvl>
    <w:lvl w:ilvl="8" w:tplc="E322255C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06966FF"/>
    <w:multiLevelType w:val="multilevel"/>
    <w:tmpl w:val="1BA052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30A03082"/>
    <w:multiLevelType w:val="multilevel"/>
    <w:tmpl w:val="3E9078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313465"/>
    <w:multiLevelType w:val="hybridMultilevel"/>
    <w:tmpl w:val="02D87512"/>
    <w:lvl w:ilvl="0" w:tplc="9A24F232">
      <w:start w:val="1"/>
      <w:numFmt w:val="decimal"/>
      <w:lvlText w:val="%1."/>
      <w:lvlJc w:val="left"/>
      <w:pPr>
        <w:ind w:left="720" w:hanging="360"/>
      </w:pPr>
    </w:lvl>
    <w:lvl w:ilvl="1" w:tplc="13BC9442">
      <w:start w:val="1"/>
      <w:numFmt w:val="lowerLetter"/>
      <w:lvlText w:val="%2."/>
      <w:lvlJc w:val="left"/>
      <w:pPr>
        <w:ind w:left="1440" w:hanging="360"/>
      </w:pPr>
    </w:lvl>
    <w:lvl w:ilvl="2" w:tplc="338034CC">
      <w:start w:val="1"/>
      <w:numFmt w:val="lowerRoman"/>
      <w:lvlText w:val="%3."/>
      <w:lvlJc w:val="right"/>
      <w:pPr>
        <w:ind w:left="2160" w:hanging="180"/>
      </w:pPr>
    </w:lvl>
    <w:lvl w:ilvl="3" w:tplc="C3DED680">
      <w:start w:val="1"/>
      <w:numFmt w:val="decimal"/>
      <w:lvlText w:val="%4."/>
      <w:lvlJc w:val="left"/>
      <w:pPr>
        <w:ind w:left="2880" w:hanging="360"/>
      </w:pPr>
    </w:lvl>
    <w:lvl w:ilvl="4" w:tplc="90E41250">
      <w:start w:val="1"/>
      <w:numFmt w:val="lowerLetter"/>
      <w:lvlText w:val="%5."/>
      <w:lvlJc w:val="left"/>
      <w:pPr>
        <w:ind w:left="3600" w:hanging="360"/>
      </w:pPr>
    </w:lvl>
    <w:lvl w:ilvl="5" w:tplc="DD7A2F50">
      <w:start w:val="1"/>
      <w:numFmt w:val="lowerRoman"/>
      <w:lvlText w:val="%6."/>
      <w:lvlJc w:val="right"/>
      <w:pPr>
        <w:ind w:left="4320" w:hanging="180"/>
      </w:pPr>
    </w:lvl>
    <w:lvl w:ilvl="6" w:tplc="A100026C">
      <w:start w:val="1"/>
      <w:numFmt w:val="decimal"/>
      <w:lvlText w:val="%7."/>
      <w:lvlJc w:val="left"/>
      <w:pPr>
        <w:ind w:left="5040" w:hanging="360"/>
      </w:pPr>
    </w:lvl>
    <w:lvl w:ilvl="7" w:tplc="66C04B20">
      <w:start w:val="1"/>
      <w:numFmt w:val="lowerLetter"/>
      <w:lvlText w:val="%8."/>
      <w:lvlJc w:val="left"/>
      <w:pPr>
        <w:ind w:left="5760" w:hanging="360"/>
      </w:pPr>
    </w:lvl>
    <w:lvl w:ilvl="8" w:tplc="7FBA92C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6002F3"/>
    <w:multiLevelType w:val="hybridMultilevel"/>
    <w:tmpl w:val="9D3A5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470602A"/>
    <w:multiLevelType w:val="hybridMultilevel"/>
    <w:tmpl w:val="93B28AAA"/>
    <w:lvl w:ilvl="0" w:tplc="129C5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4D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CF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087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AEF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C64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22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89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1C4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212D25"/>
    <w:multiLevelType w:val="hybridMultilevel"/>
    <w:tmpl w:val="FCAE6A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2E2FB3"/>
    <w:multiLevelType w:val="hybridMultilevel"/>
    <w:tmpl w:val="07FE11EA"/>
    <w:lvl w:ilvl="0" w:tplc="3ED24B30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9" w15:restartNumberingAfterBreak="0">
    <w:nsid w:val="474E0743"/>
    <w:multiLevelType w:val="hybridMultilevel"/>
    <w:tmpl w:val="E410CEC8"/>
    <w:lvl w:ilvl="0" w:tplc="4E22E3DE">
      <w:start w:val="6"/>
      <w:numFmt w:val="lowerLetter"/>
      <w:lvlText w:val="%1."/>
      <w:lvlJc w:val="left"/>
      <w:pPr>
        <w:ind w:left="644" w:hanging="360"/>
      </w:pPr>
    </w:lvl>
    <w:lvl w:ilvl="1" w:tplc="4912B058">
      <w:start w:val="1"/>
      <w:numFmt w:val="lowerLetter"/>
      <w:lvlText w:val="%2."/>
      <w:lvlJc w:val="left"/>
      <w:pPr>
        <w:ind w:left="1364" w:hanging="360"/>
      </w:pPr>
    </w:lvl>
    <w:lvl w:ilvl="2" w:tplc="9C1A26A0">
      <w:start w:val="1"/>
      <w:numFmt w:val="lowerRoman"/>
      <w:lvlText w:val="%3."/>
      <w:lvlJc w:val="right"/>
      <w:pPr>
        <w:ind w:left="2084" w:hanging="180"/>
      </w:pPr>
    </w:lvl>
    <w:lvl w:ilvl="3" w:tplc="4D02C6D2">
      <w:start w:val="1"/>
      <w:numFmt w:val="decimal"/>
      <w:lvlText w:val="%4."/>
      <w:lvlJc w:val="left"/>
      <w:pPr>
        <w:ind w:left="2804" w:hanging="360"/>
      </w:pPr>
    </w:lvl>
    <w:lvl w:ilvl="4" w:tplc="F1DAC38C">
      <w:start w:val="1"/>
      <w:numFmt w:val="lowerLetter"/>
      <w:lvlText w:val="%5."/>
      <w:lvlJc w:val="left"/>
      <w:pPr>
        <w:ind w:left="3524" w:hanging="360"/>
      </w:pPr>
    </w:lvl>
    <w:lvl w:ilvl="5" w:tplc="4D900F18">
      <w:start w:val="1"/>
      <w:numFmt w:val="lowerRoman"/>
      <w:lvlText w:val="%6."/>
      <w:lvlJc w:val="right"/>
      <w:pPr>
        <w:ind w:left="4244" w:hanging="180"/>
      </w:pPr>
    </w:lvl>
    <w:lvl w:ilvl="6" w:tplc="699045E2">
      <w:start w:val="1"/>
      <w:numFmt w:val="decimal"/>
      <w:lvlText w:val="%7."/>
      <w:lvlJc w:val="left"/>
      <w:pPr>
        <w:ind w:left="4964" w:hanging="360"/>
      </w:pPr>
    </w:lvl>
    <w:lvl w:ilvl="7" w:tplc="6100B280">
      <w:start w:val="1"/>
      <w:numFmt w:val="lowerLetter"/>
      <w:lvlText w:val="%8."/>
      <w:lvlJc w:val="left"/>
      <w:pPr>
        <w:ind w:left="5684" w:hanging="360"/>
      </w:pPr>
    </w:lvl>
    <w:lvl w:ilvl="8" w:tplc="7B6A2E42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4945320C"/>
    <w:multiLevelType w:val="multilevel"/>
    <w:tmpl w:val="6C8E206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4B6F7ADF"/>
    <w:multiLevelType w:val="hybridMultilevel"/>
    <w:tmpl w:val="03A66622"/>
    <w:lvl w:ilvl="0" w:tplc="9C307B42">
      <w:start w:val="4"/>
      <w:numFmt w:val="lowerLetter"/>
      <w:lvlText w:val="%1."/>
      <w:lvlJc w:val="left"/>
      <w:pPr>
        <w:ind w:left="927" w:hanging="360"/>
      </w:pPr>
    </w:lvl>
    <w:lvl w:ilvl="1" w:tplc="384AE224">
      <w:start w:val="1"/>
      <w:numFmt w:val="lowerLetter"/>
      <w:lvlText w:val="%2."/>
      <w:lvlJc w:val="left"/>
      <w:pPr>
        <w:ind w:left="1647" w:hanging="360"/>
      </w:pPr>
    </w:lvl>
    <w:lvl w:ilvl="2" w:tplc="1A582476">
      <w:start w:val="1"/>
      <w:numFmt w:val="lowerRoman"/>
      <w:lvlText w:val="%3."/>
      <w:lvlJc w:val="right"/>
      <w:pPr>
        <w:ind w:left="2367" w:hanging="180"/>
      </w:pPr>
    </w:lvl>
    <w:lvl w:ilvl="3" w:tplc="14487B32">
      <w:start w:val="1"/>
      <w:numFmt w:val="decimal"/>
      <w:lvlText w:val="%4."/>
      <w:lvlJc w:val="left"/>
      <w:pPr>
        <w:ind w:left="3087" w:hanging="360"/>
      </w:pPr>
    </w:lvl>
    <w:lvl w:ilvl="4" w:tplc="D06085BE">
      <w:start w:val="1"/>
      <w:numFmt w:val="lowerLetter"/>
      <w:lvlText w:val="%5."/>
      <w:lvlJc w:val="left"/>
      <w:pPr>
        <w:ind w:left="3807" w:hanging="360"/>
      </w:pPr>
    </w:lvl>
    <w:lvl w:ilvl="5" w:tplc="5860E9E6">
      <w:start w:val="1"/>
      <w:numFmt w:val="lowerRoman"/>
      <w:lvlText w:val="%6."/>
      <w:lvlJc w:val="right"/>
      <w:pPr>
        <w:ind w:left="4527" w:hanging="180"/>
      </w:pPr>
    </w:lvl>
    <w:lvl w:ilvl="6" w:tplc="BD9E0D3A">
      <w:start w:val="1"/>
      <w:numFmt w:val="decimal"/>
      <w:lvlText w:val="%7."/>
      <w:lvlJc w:val="left"/>
      <w:pPr>
        <w:ind w:left="5247" w:hanging="360"/>
      </w:pPr>
    </w:lvl>
    <w:lvl w:ilvl="7" w:tplc="C5C6C2F8">
      <w:start w:val="1"/>
      <w:numFmt w:val="lowerLetter"/>
      <w:lvlText w:val="%8."/>
      <w:lvlJc w:val="left"/>
      <w:pPr>
        <w:ind w:left="5967" w:hanging="360"/>
      </w:pPr>
    </w:lvl>
    <w:lvl w:ilvl="8" w:tplc="5E763196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E9561A3"/>
    <w:multiLevelType w:val="hybridMultilevel"/>
    <w:tmpl w:val="EE584E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2115E60"/>
    <w:multiLevelType w:val="hybridMultilevel"/>
    <w:tmpl w:val="61E4D094"/>
    <w:lvl w:ilvl="0" w:tplc="33966B84">
      <w:start w:val="1"/>
      <w:numFmt w:val="lowerRoman"/>
      <w:lvlText w:val="%1."/>
      <w:lvlJc w:val="left"/>
      <w:pPr>
        <w:ind w:left="720" w:hanging="360"/>
      </w:pPr>
    </w:lvl>
    <w:lvl w:ilvl="1" w:tplc="01A6A916">
      <w:start w:val="1"/>
      <w:numFmt w:val="lowerLetter"/>
      <w:lvlText w:val="%2."/>
      <w:lvlJc w:val="left"/>
      <w:pPr>
        <w:ind w:left="1440" w:hanging="360"/>
      </w:pPr>
    </w:lvl>
    <w:lvl w:ilvl="2" w:tplc="27C87DB8">
      <w:start w:val="1"/>
      <w:numFmt w:val="lowerRoman"/>
      <w:lvlText w:val="%3."/>
      <w:lvlJc w:val="right"/>
      <w:pPr>
        <w:ind w:left="2160" w:hanging="180"/>
      </w:pPr>
    </w:lvl>
    <w:lvl w:ilvl="3" w:tplc="9A1461F6">
      <w:start w:val="1"/>
      <w:numFmt w:val="decimal"/>
      <w:lvlText w:val="%4."/>
      <w:lvlJc w:val="left"/>
      <w:pPr>
        <w:ind w:left="2880" w:hanging="360"/>
      </w:pPr>
    </w:lvl>
    <w:lvl w:ilvl="4" w:tplc="BA305AF2">
      <w:start w:val="1"/>
      <w:numFmt w:val="lowerLetter"/>
      <w:lvlText w:val="%5."/>
      <w:lvlJc w:val="left"/>
      <w:pPr>
        <w:ind w:left="3600" w:hanging="360"/>
      </w:pPr>
    </w:lvl>
    <w:lvl w:ilvl="5" w:tplc="6F5EF68E">
      <w:start w:val="1"/>
      <w:numFmt w:val="lowerRoman"/>
      <w:lvlText w:val="%6."/>
      <w:lvlJc w:val="right"/>
      <w:pPr>
        <w:ind w:left="4320" w:hanging="180"/>
      </w:pPr>
    </w:lvl>
    <w:lvl w:ilvl="6" w:tplc="39249DE2">
      <w:start w:val="1"/>
      <w:numFmt w:val="decimal"/>
      <w:lvlText w:val="%7."/>
      <w:lvlJc w:val="left"/>
      <w:pPr>
        <w:ind w:left="5040" w:hanging="360"/>
      </w:pPr>
    </w:lvl>
    <w:lvl w:ilvl="7" w:tplc="4DE0FB6C">
      <w:start w:val="1"/>
      <w:numFmt w:val="lowerLetter"/>
      <w:lvlText w:val="%8."/>
      <w:lvlJc w:val="left"/>
      <w:pPr>
        <w:ind w:left="5760" w:hanging="360"/>
      </w:pPr>
    </w:lvl>
    <w:lvl w:ilvl="8" w:tplc="2AC63E6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EDCC9"/>
    <w:multiLevelType w:val="hybridMultilevel"/>
    <w:tmpl w:val="75C2FAE4"/>
    <w:lvl w:ilvl="0" w:tplc="B2421B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F0CB7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06AC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5A20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1CCE3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1AAC8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1F443C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58F18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1ECD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9C2C10"/>
    <w:multiLevelType w:val="hybridMultilevel"/>
    <w:tmpl w:val="3BA6B37E"/>
    <w:lvl w:ilvl="0" w:tplc="844A7F2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9566165"/>
    <w:multiLevelType w:val="hybridMultilevel"/>
    <w:tmpl w:val="43B4C80E"/>
    <w:lvl w:ilvl="0" w:tplc="0415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37" w15:restartNumberingAfterBreak="0">
    <w:nsid w:val="704C40F2"/>
    <w:multiLevelType w:val="hybridMultilevel"/>
    <w:tmpl w:val="D060B260"/>
    <w:lvl w:ilvl="0" w:tplc="C1184794">
      <w:start w:val="1"/>
      <w:numFmt w:val="lowerLetter"/>
      <w:lvlText w:val="%1."/>
      <w:lvlJc w:val="left"/>
      <w:pPr>
        <w:ind w:left="927" w:hanging="360"/>
      </w:pPr>
    </w:lvl>
    <w:lvl w:ilvl="1" w:tplc="764E32F8">
      <w:start w:val="1"/>
      <w:numFmt w:val="lowerLetter"/>
      <w:lvlText w:val="%2."/>
      <w:lvlJc w:val="left"/>
      <w:pPr>
        <w:ind w:left="1647" w:hanging="360"/>
      </w:pPr>
    </w:lvl>
    <w:lvl w:ilvl="2" w:tplc="B090235C">
      <w:start w:val="1"/>
      <w:numFmt w:val="lowerRoman"/>
      <w:lvlText w:val="%3."/>
      <w:lvlJc w:val="right"/>
      <w:pPr>
        <w:ind w:left="2367" w:hanging="180"/>
      </w:pPr>
    </w:lvl>
    <w:lvl w:ilvl="3" w:tplc="DDF46A52">
      <w:start w:val="1"/>
      <w:numFmt w:val="decimal"/>
      <w:lvlText w:val="%4."/>
      <w:lvlJc w:val="left"/>
      <w:pPr>
        <w:ind w:left="3087" w:hanging="360"/>
      </w:pPr>
    </w:lvl>
    <w:lvl w:ilvl="4" w:tplc="433EFA64">
      <w:start w:val="1"/>
      <w:numFmt w:val="lowerLetter"/>
      <w:lvlText w:val="%5."/>
      <w:lvlJc w:val="left"/>
      <w:pPr>
        <w:ind w:left="3807" w:hanging="360"/>
      </w:pPr>
    </w:lvl>
    <w:lvl w:ilvl="5" w:tplc="94A4F284">
      <w:start w:val="1"/>
      <w:numFmt w:val="lowerRoman"/>
      <w:lvlText w:val="%6."/>
      <w:lvlJc w:val="right"/>
      <w:pPr>
        <w:ind w:left="4527" w:hanging="180"/>
      </w:pPr>
    </w:lvl>
    <w:lvl w:ilvl="6" w:tplc="7D6E6DFE">
      <w:start w:val="1"/>
      <w:numFmt w:val="decimal"/>
      <w:lvlText w:val="%7."/>
      <w:lvlJc w:val="left"/>
      <w:pPr>
        <w:ind w:left="5247" w:hanging="360"/>
      </w:pPr>
    </w:lvl>
    <w:lvl w:ilvl="7" w:tplc="0CC89658">
      <w:start w:val="1"/>
      <w:numFmt w:val="lowerLetter"/>
      <w:lvlText w:val="%8."/>
      <w:lvlJc w:val="left"/>
      <w:pPr>
        <w:ind w:left="5967" w:hanging="360"/>
      </w:pPr>
    </w:lvl>
    <w:lvl w:ilvl="8" w:tplc="568E12DE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0759453"/>
    <w:multiLevelType w:val="hybridMultilevel"/>
    <w:tmpl w:val="E7A8973C"/>
    <w:lvl w:ilvl="0" w:tplc="802C7870">
      <w:start w:val="1"/>
      <w:numFmt w:val="lowerLetter"/>
      <w:lvlText w:val="%1."/>
      <w:lvlJc w:val="left"/>
      <w:pPr>
        <w:ind w:left="644" w:hanging="360"/>
      </w:pPr>
    </w:lvl>
    <w:lvl w:ilvl="1" w:tplc="DFF8D40A">
      <w:start w:val="1"/>
      <w:numFmt w:val="lowerLetter"/>
      <w:lvlText w:val="%2."/>
      <w:lvlJc w:val="left"/>
      <w:pPr>
        <w:ind w:left="1364" w:hanging="360"/>
      </w:pPr>
    </w:lvl>
    <w:lvl w:ilvl="2" w:tplc="00CAAA82">
      <w:start w:val="1"/>
      <w:numFmt w:val="lowerRoman"/>
      <w:lvlText w:val="%3."/>
      <w:lvlJc w:val="right"/>
      <w:pPr>
        <w:ind w:left="2084" w:hanging="180"/>
      </w:pPr>
    </w:lvl>
    <w:lvl w:ilvl="3" w:tplc="F02ECA6A">
      <w:start w:val="1"/>
      <w:numFmt w:val="decimal"/>
      <w:lvlText w:val="%4."/>
      <w:lvlJc w:val="left"/>
      <w:pPr>
        <w:ind w:left="2804" w:hanging="360"/>
      </w:pPr>
    </w:lvl>
    <w:lvl w:ilvl="4" w:tplc="E7569310">
      <w:start w:val="1"/>
      <w:numFmt w:val="lowerLetter"/>
      <w:lvlText w:val="%5."/>
      <w:lvlJc w:val="left"/>
      <w:pPr>
        <w:ind w:left="3524" w:hanging="360"/>
      </w:pPr>
    </w:lvl>
    <w:lvl w:ilvl="5" w:tplc="60ECCB60">
      <w:start w:val="1"/>
      <w:numFmt w:val="lowerRoman"/>
      <w:lvlText w:val="%6."/>
      <w:lvlJc w:val="right"/>
      <w:pPr>
        <w:ind w:left="4244" w:hanging="180"/>
      </w:pPr>
    </w:lvl>
    <w:lvl w:ilvl="6" w:tplc="DD9A029E">
      <w:start w:val="1"/>
      <w:numFmt w:val="decimal"/>
      <w:lvlText w:val="%7."/>
      <w:lvlJc w:val="left"/>
      <w:pPr>
        <w:ind w:left="4964" w:hanging="360"/>
      </w:pPr>
    </w:lvl>
    <w:lvl w:ilvl="7" w:tplc="BE6A82F8">
      <w:start w:val="1"/>
      <w:numFmt w:val="lowerLetter"/>
      <w:lvlText w:val="%8."/>
      <w:lvlJc w:val="left"/>
      <w:pPr>
        <w:ind w:left="5684" w:hanging="360"/>
      </w:pPr>
    </w:lvl>
    <w:lvl w:ilvl="8" w:tplc="F9141E62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3041616"/>
    <w:multiLevelType w:val="hybridMultilevel"/>
    <w:tmpl w:val="C37AA282"/>
    <w:lvl w:ilvl="0" w:tplc="E5BAD166">
      <w:start w:val="1"/>
      <w:numFmt w:val="lowerLetter"/>
      <w:lvlText w:val="%1."/>
      <w:lvlJc w:val="left"/>
      <w:pPr>
        <w:ind w:left="927" w:hanging="360"/>
      </w:pPr>
    </w:lvl>
    <w:lvl w:ilvl="1" w:tplc="F26CBFFE">
      <w:start w:val="1"/>
      <w:numFmt w:val="lowerLetter"/>
      <w:lvlText w:val="%2."/>
      <w:lvlJc w:val="left"/>
      <w:pPr>
        <w:ind w:left="1647" w:hanging="360"/>
      </w:pPr>
    </w:lvl>
    <w:lvl w:ilvl="2" w:tplc="25E2D870">
      <w:start w:val="1"/>
      <w:numFmt w:val="lowerRoman"/>
      <w:lvlText w:val="%3."/>
      <w:lvlJc w:val="right"/>
      <w:pPr>
        <w:ind w:left="2367" w:hanging="180"/>
      </w:pPr>
    </w:lvl>
    <w:lvl w:ilvl="3" w:tplc="EDEC3736">
      <w:start w:val="1"/>
      <w:numFmt w:val="decimal"/>
      <w:lvlText w:val="%4."/>
      <w:lvlJc w:val="left"/>
      <w:pPr>
        <w:ind w:left="3087" w:hanging="360"/>
      </w:pPr>
    </w:lvl>
    <w:lvl w:ilvl="4" w:tplc="72BC1FEE">
      <w:start w:val="1"/>
      <w:numFmt w:val="lowerLetter"/>
      <w:lvlText w:val="%5."/>
      <w:lvlJc w:val="left"/>
      <w:pPr>
        <w:ind w:left="3807" w:hanging="360"/>
      </w:pPr>
    </w:lvl>
    <w:lvl w:ilvl="5" w:tplc="767CE506">
      <w:start w:val="1"/>
      <w:numFmt w:val="lowerRoman"/>
      <w:lvlText w:val="%6."/>
      <w:lvlJc w:val="right"/>
      <w:pPr>
        <w:ind w:left="4527" w:hanging="180"/>
      </w:pPr>
    </w:lvl>
    <w:lvl w:ilvl="6" w:tplc="9DF41466">
      <w:start w:val="1"/>
      <w:numFmt w:val="decimal"/>
      <w:lvlText w:val="%7."/>
      <w:lvlJc w:val="left"/>
      <w:pPr>
        <w:ind w:left="5247" w:hanging="360"/>
      </w:pPr>
    </w:lvl>
    <w:lvl w:ilvl="7" w:tplc="F82AEF8C">
      <w:start w:val="1"/>
      <w:numFmt w:val="lowerLetter"/>
      <w:lvlText w:val="%8."/>
      <w:lvlJc w:val="left"/>
      <w:pPr>
        <w:ind w:left="5967" w:hanging="360"/>
      </w:pPr>
    </w:lvl>
    <w:lvl w:ilvl="8" w:tplc="5DC6F106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48CF8B"/>
    <w:multiLevelType w:val="hybridMultilevel"/>
    <w:tmpl w:val="B29EFF88"/>
    <w:lvl w:ilvl="0" w:tplc="B27028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7F8A78D4">
      <w:start w:val="1"/>
      <w:numFmt w:val="lowerLetter"/>
      <w:lvlText w:val="%2."/>
      <w:lvlJc w:val="left"/>
      <w:pPr>
        <w:ind w:left="1440" w:hanging="360"/>
      </w:pPr>
    </w:lvl>
    <w:lvl w:ilvl="2" w:tplc="E0C2ED2E">
      <w:start w:val="1"/>
      <w:numFmt w:val="lowerRoman"/>
      <w:lvlText w:val="%3."/>
      <w:lvlJc w:val="right"/>
      <w:pPr>
        <w:ind w:left="2160" w:hanging="180"/>
      </w:pPr>
    </w:lvl>
    <w:lvl w:ilvl="3" w:tplc="BA4C9508">
      <w:start w:val="1"/>
      <w:numFmt w:val="decimal"/>
      <w:lvlText w:val="%4."/>
      <w:lvlJc w:val="left"/>
      <w:pPr>
        <w:ind w:left="2880" w:hanging="360"/>
      </w:pPr>
    </w:lvl>
    <w:lvl w:ilvl="4" w:tplc="E6DE5F84">
      <w:start w:val="1"/>
      <w:numFmt w:val="lowerLetter"/>
      <w:lvlText w:val="%5."/>
      <w:lvlJc w:val="left"/>
      <w:pPr>
        <w:ind w:left="3600" w:hanging="360"/>
      </w:pPr>
    </w:lvl>
    <w:lvl w:ilvl="5" w:tplc="C2B094F4">
      <w:start w:val="1"/>
      <w:numFmt w:val="lowerRoman"/>
      <w:lvlText w:val="%6."/>
      <w:lvlJc w:val="right"/>
      <w:pPr>
        <w:ind w:left="4320" w:hanging="180"/>
      </w:pPr>
    </w:lvl>
    <w:lvl w:ilvl="6" w:tplc="00980ED8">
      <w:start w:val="1"/>
      <w:numFmt w:val="decimal"/>
      <w:lvlText w:val="%7."/>
      <w:lvlJc w:val="left"/>
      <w:pPr>
        <w:ind w:left="5040" w:hanging="360"/>
      </w:pPr>
    </w:lvl>
    <w:lvl w:ilvl="7" w:tplc="C3D41FC4">
      <w:start w:val="1"/>
      <w:numFmt w:val="lowerLetter"/>
      <w:lvlText w:val="%8."/>
      <w:lvlJc w:val="left"/>
      <w:pPr>
        <w:ind w:left="5760" w:hanging="360"/>
      </w:pPr>
    </w:lvl>
    <w:lvl w:ilvl="8" w:tplc="EDBCD9A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614A1F"/>
    <w:multiLevelType w:val="hybridMultilevel"/>
    <w:tmpl w:val="AD90FF6A"/>
    <w:lvl w:ilvl="0" w:tplc="353C89A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986C8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D7E67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E843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2AA0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3E683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CA0B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625A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BE26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561739"/>
    <w:multiLevelType w:val="multilevel"/>
    <w:tmpl w:val="2F5659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ED1D013"/>
    <w:multiLevelType w:val="hybridMultilevel"/>
    <w:tmpl w:val="1D407120"/>
    <w:lvl w:ilvl="0" w:tplc="5BBC8F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84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43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29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00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CE2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66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8C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4E5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23006">
    <w:abstractNumId w:val="34"/>
  </w:num>
  <w:num w:numId="2" w16cid:durableId="694042735">
    <w:abstractNumId w:val="17"/>
  </w:num>
  <w:num w:numId="3" w16cid:durableId="1044522062">
    <w:abstractNumId w:val="41"/>
  </w:num>
  <w:num w:numId="4" w16cid:durableId="177283212">
    <w:abstractNumId w:val="16"/>
  </w:num>
  <w:num w:numId="5" w16cid:durableId="1335187788">
    <w:abstractNumId w:val="1"/>
  </w:num>
  <w:num w:numId="6" w16cid:durableId="1978991331">
    <w:abstractNumId w:val="43"/>
  </w:num>
  <w:num w:numId="7" w16cid:durableId="856817855">
    <w:abstractNumId w:val="29"/>
  </w:num>
  <w:num w:numId="8" w16cid:durableId="1755543153">
    <w:abstractNumId w:val="38"/>
  </w:num>
  <w:num w:numId="9" w16cid:durableId="2031254865">
    <w:abstractNumId w:val="8"/>
  </w:num>
  <w:num w:numId="10" w16cid:durableId="1484003746">
    <w:abstractNumId w:val="19"/>
  </w:num>
  <w:num w:numId="11" w16cid:durableId="1452480639">
    <w:abstractNumId w:val="31"/>
  </w:num>
  <w:num w:numId="12" w16cid:durableId="20909718">
    <w:abstractNumId w:val="20"/>
  </w:num>
  <w:num w:numId="13" w16cid:durableId="1783300159">
    <w:abstractNumId w:val="6"/>
  </w:num>
  <w:num w:numId="14" w16cid:durableId="246304684">
    <w:abstractNumId w:val="37"/>
  </w:num>
  <w:num w:numId="15" w16cid:durableId="425610924">
    <w:abstractNumId w:val="21"/>
  </w:num>
  <w:num w:numId="16" w16cid:durableId="847214979">
    <w:abstractNumId w:val="3"/>
  </w:num>
  <w:num w:numId="17" w16cid:durableId="887450649">
    <w:abstractNumId w:val="39"/>
  </w:num>
  <w:num w:numId="18" w16cid:durableId="785586421">
    <w:abstractNumId w:val="12"/>
  </w:num>
  <w:num w:numId="19" w16cid:durableId="558516458">
    <w:abstractNumId w:val="14"/>
  </w:num>
  <w:num w:numId="20" w16cid:durableId="24647272">
    <w:abstractNumId w:val="24"/>
  </w:num>
  <w:num w:numId="21" w16cid:durableId="1056851430">
    <w:abstractNumId w:val="40"/>
  </w:num>
  <w:num w:numId="22" w16cid:durableId="558975644">
    <w:abstractNumId w:val="26"/>
  </w:num>
  <w:num w:numId="23" w16cid:durableId="1619409934">
    <w:abstractNumId w:val="0"/>
  </w:num>
  <w:num w:numId="24" w16cid:durableId="159123725">
    <w:abstractNumId w:val="33"/>
  </w:num>
  <w:num w:numId="25" w16cid:durableId="1070733105">
    <w:abstractNumId w:val="10"/>
  </w:num>
  <w:num w:numId="26" w16cid:durableId="151072396">
    <w:abstractNumId w:val="35"/>
  </w:num>
  <w:num w:numId="27" w16cid:durableId="1537305027">
    <w:abstractNumId w:val="28"/>
  </w:num>
  <w:num w:numId="28" w16cid:durableId="737477025">
    <w:abstractNumId w:val="5"/>
  </w:num>
  <w:num w:numId="29" w16cid:durableId="1589381765">
    <w:abstractNumId w:val="18"/>
  </w:num>
  <w:num w:numId="30" w16cid:durableId="1373456981">
    <w:abstractNumId w:val="4"/>
  </w:num>
  <w:num w:numId="31" w16cid:durableId="2098867377">
    <w:abstractNumId w:val="30"/>
  </w:num>
  <w:num w:numId="32" w16cid:durableId="180903297">
    <w:abstractNumId w:val="9"/>
  </w:num>
  <w:num w:numId="33" w16cid:durableId="1583904332">
    <w:abstractNumId w:val="22"/>
  </w:num>
  <w:num w:numId="34" w16cid:durableId="1778519536">
    <w:abstractNumId w:val="42"/>
  </w:num>
  <w:num w:numId="35" w16cid:durableId="2094664341">
    <w:abstractNumId w:val="13"/>
  </w:num>
  <w:num w:numId="36" w16cid:durableId="218631661">
    <w:abstractNumId w:val="7"/>
  </w:num>
  <w:num w:numId="37" w16cid:durableId="889998696">
    <w:abstractNumId w:val="23"/>
  </w:num>
  <w:num w:numId="38" w16cid:durableId="807278804">
    <w:abstractNumId w:val="25"/>
  </w:num>
  <w:num w:numId="39" w16cid:durableId="35813896">
    <w:abstractNumId w:val="27"/>
  </w:num>
  <w:num w:numId="40" w16cid:durableId="544827552">
    <w:abstractNumId w:val="15"/>
  </w:num>
  <w:num w:numId="41" w16cid:durableId="310646663">
    <w:abstractNumId w:val="36"/>
  </w:num>
  <w:num w:numId="42" w16cid:durableId="808324810">
    <w:abstractNumId w:val="32"/>
  </w:num>
  <w:num w:numId="43" w16cid:durableId="1886134354">
    <w:abstractNumId w:val="11"/>
  </w:num>
  <w:num w:numId="44" w16cid:durableId="1757164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16"/>
    <w:rsid w:val="000105BF"/>
    <w:rsid w:val="00085766"/>
    <w:rsid w:val="00093EAC"/>
    <w:rsid w:val="000A04C1"/>
    <w:rsid w:val="000B66B6"/>
    <w:rsid w:val="000F0E98"/>
    <w:rsid w:val="000F4011"/>
    <w:rsid w:val="00101763"/>
    <w:rsid w:val="00124C8B"/>
    <w:rsid w:val="00125177"/>
    <w:rsid w:val="00153970"/>
    <w:rsid w:val="00192FF7"/>
    <w:rsid w:val="00196656"/>
    <w:rsid w:val="001F67B1"/>
    <w:rsid w:val="00201571"/>
    <w:rsid w:val="00285565"/>
    <w:rsid w:val="002C22C3"/>
    <w:rsid w:val="002F581E"/>
    <w:rsid w:val="0032503F"/>
    <w:rsid w:val="003741F4"/>
    <w:rsid w:val="0037750D"/>
    <w:rsid w:val="00382AB7"/>
    <w:rsid w:val="00431989"/>
    <w:rsid w:val="00434321"/>
    <w:rsid w:val="0045525C"/>
    <w:rsid w:val="004658CC"/>
    <w:rsid w:val="004A0FBB"/>
    <w:rsid w:val="004B455D"/>
    <w:rsid w:val="004B4DA0"/>
    <w:rsid w:val="004C0F13"/>
    <w:rsid w:val="005939E1"/>
    <w:rsid w:val="005A47C0"/>
    <w:rsid w:val="005C6E43"/>
    <w:rsid w:val="005F0A0A"/>
    <w:rsid w:val="006176A9"/>
    <w:rsid w:val="006214E8"/>
    <w:rsid w:val="00656C4F"/>
    <w:rsid w:val="006E0E19"/>
    <w:rsid w:val="0072714D"/>
    <w:rsid w:val="0073476A"/>
    <w:rsid w:val="007E6859"/>
    <w:rsid w:val="0081ED05"/>
    <w:rsid w:val="008211CB"/>
    <w:rsid w:val="00825F96"/>
    <w:rsid w:val="00877CBD"/>
    <w:rsid w:val="0088224F"/>
    <w:rsid w:val="008E0542"/>
    <w:rsid w:val="008F1388"/>
    <w:rsid w:val="00914976"/>
    <w:rsid w:val="00947EC1"/>
    <w:rsid w:val="0097404C"/>
    <w:rsid w:val="009849E0"/>
    <w:rsid w:val="009A42BD"/>
    <w:rsid w:val="009C1F2F"/>
    <w:rsid w:val="009D1468"/>
    <w:rsid w:val="00A071AA"/>
    <w:rsid w:val="00A10C22"/>
    <w:rsid w:val="00A332E4"/>
    <w:rsid w:val="00A53672"/>
    <w:rsid w:val="00A71AAF"/>
    <w:rsid w:val="00A86E31"/>
    <w:rsid w:val="00A948D2"/>
    <w:rsid w:val="00A95CB7"/>
    <w:rsid w:val="00AB758B"/>
    <w:rsid w:val="00AE7EA9"/>
    <w:rsid w:val="00B13926"/>
    <w:rsid w:val="00B25475"/>
    <w:rsid w:val="00B47D57"/>
    <w:rsid w:val="00B6090E"/>
    <w:rsid w:val="00B8244B"/>
    <w:rsid w:val="00B84C7E"/>
    <w:rsid w:val="00BA3070"/>
    <w:rsid w:val="00BB6CA9"/>
    <w:rsid w:val="00BB6F35"/>
    <w:rsid w:val="00BC28AC"/>
    <w:rsid w:val="00C15316"/>
    <w:rsid w:val="00C210FC"/>
    <w:rsid w:val="00C40C66"/>
    <w:rsid w:val="00C476F0"/>
    <w:rsid w:val="00C61B9F"/>
    <w:rsid w:val="00C92502"/>
    <w:rsid w:val="00C98394"/>
    <w:rsid w:val="00CC6472"/>
    <w:rsid w:val="00CD31F0"/>
    <w:rsid w:val="00CE5951"/>
    <w:rsid w:val="00CF15EC"/>
    <w:rsid w:val="00D50E94"/>
    <w:rsid w:val="00D528F1"/>
    <w:rsid w:val="00D613E1"/>
    <w:rsid w:val="00D61E6B"/>
    <w:rsid w:val="00D85C0D"/>
    <w:rsid w:val="00D97EA6"/>
    <w:rsid w:val="00DB776E"/>
    <w:rsid w:val="00DE7ED0"/>
    <w:rsid w:val="00DF74D8"/>
    <w:rsid w:val="00E338C9"/>
    <w:rsid w:val="00E44530"/>
    <w:rsid w:val="00E651ED"/>
    <w:rsid w:val="00EA1AC9"/>
    <w:rsid w:val="00EB4DDF"/>
    <w:rsid w:val="00EC4692"/>
    <w:rsid w:val="00EC7F38"/>
    <w:rsid w:val="00F26861"/>
    <w:rsid w:val="00F62DA2"/>
    <w:rsid w:val="00F70AFB"/>
    <w:rsid w:val="00F8523A"/>
    <w:rsid w:val="00F96BF8"/>
    <w:rsid w:val="00FA5998"/>
    <w:rsid w:val="00FC034D"/>
    <w:rsid w:val="00FC2B48"/>
    <w:rsid w:val="00FD45ED"/>
    <w:rsid w:val="00FE6C20"/>
    <w:rsid w:val="01EDF8C8"/>
    <w:rsid w:val="0276A776"/>
    <w:rsid w:val="02F8770F"/>
    <w:rsid w:val="0306C682"/>
    <w:rsid w:val="0320AA9D"/>
    <w:rsid w:val="0347D884"/>
    <w:rsid w:val="039F50F7"/>
    <w:rsid w:val="0430A872"/>
    <w:rsid w:val="05208707"/>
    <w:rsid w:val="072C0B47"/>
    <w:rsid w:val="078F2936"/>
    <w:rsid w:val="0791C1C0"/>
    <w:rsid w:val="085B165A"/>
    <w:rsid w:val="08C92AEF"/>
    <w:rsid w:val="092C09AA"/>
    <w:rsid w:val="09592E4B"/>
    <w:rsid w:val="097C49EE"/>
    <w:rsid w:val="09B6272A"/>
    <w:rsid w:val="09EBBA41"/>
    <w:rsid w:val="0A997EA1"/>
    <w:rsid w:val="0AA639D8"/>
    <w:rsid w:val="0BB5350A"/>
    <w:rsid w:val="0C63B118"/>
    <w:rsid w:val="0CE9DD36"/>
    <w:rsid w:val="0D054BDD"/>
    <w:rsid w:val="0D5604B4"/>
    <w:rsid w:val="0D64491F"/>
    <w:rsid w:val="0D780A74"/>
    <w:rsid w:val="0DFA6128"/>
    <w:rsid w:val="0EA708D1"/>
    <w:rsid w:val="0F4AF9B1"/>
    <w:rsid w:val="106DFB78"/>
    <w:rsid w:val="11F6E573"/>
    <w:rsid w:val="13A51EA7"/>
    <w:rsid w:val="153E77B7"/>
    <w:rsid w:val="156CDF9B"/>
    <w:rsid w:val="15CBFB05"/>
    <w:rsid w:val="15E18137"/>
    <w:rsid w:val="16CB63A2"/>
    <w:rsid w:val="16FCA249"/>
    <w:rsid w:val="19632B6C"/>
    <w:rsid w:val="196D61DF"/>
    <w:rsid w:val="19767469"/>
    <w:rsid w:val="1C5F2BBF"/>
    <w:rsid w:val="1C70B21F"/>
    <w:rsid w:val="1D0E4224"/>
    <w:rsid w:val="1DAF2FB9"/>
    <w:rsid w:val="1E342531"/>
    <w:rsid w:val="1EE6A7EC"/>
    <w:rsid w:val="1F254A1F"/>
    <w:rsid w:val="1F358C30"/>
    <w:rsid w:val="202C9E59"/>
    <w:rsid w:val="20A38871"/>
    <w:rsid w:val="20AC39FA"/>
    <w:rsid w:val="21775B03"/>
    <w:rsid w:val="2198C6AE"/>
    <w:rsid w:val="21CA3DED"/>
    <w:rsid w:val="22559403"/>
    <w:rsid w:val="22A96853"/>
    <w:rsid w:val="23030440"/>
    <w:rsid w:val="23A251EC"/>
    <w:rsid w:val="24D0A337"/>
    <w:rsid w:val="24DEED62"/>
    <w:rsid w:val="25326B19"/>
    <w:rsid w:val="2540A3BE"/>
    <w:rsid w:val="2583A5C7"/>
    <w:rsid w:val="26063424"/>
    <w:rsid w:val="26ED7F45"/>
    <w:rsid w:val="28547885"/>
    <w:rsid w:val="286A6F9A"/>
    <w:rsid w:val="288E7956"/>
    <w:rsid w:val="28DB62B4"/>
    <w:rsid w:val="28E4FEF3"/>
    <w:rsid w:val="294DD0A5"/>
    <w:rsid w:val="2965995A"/>
    <w:rsid w:val="2B141C94"/>
    <w:rsid w:val="2B657793"/>
    <w:rsid w:val="2CCA87D9"/>
    <w:rsid w:val="2DA73E54"/>
    <w:rsid w:val="2E4A6AE9"/>
    <w:rsid w:val="2E96760C"/>
    <w:rsid w:val="2EB2DB7B"/>
    <w:rsid w:val="2EB90319"/>
    <w:rsid w:val="2F2AFDA8"/>
    <w:rsid w:val="2F3974F4"/>
    <w:rsid w:val="3065F825"/>
    <w:rsid w:val="30C90723"/>
    <w:rsid w:val="31114A6E"/>
    <w:rsid w:val="312440E1"/>
    <w:rsid w:val="32722AA9"/>
    <w:rsid w:val="34393DBC"/>
    <w:rsid w:val="34BDB858"/>
    <w:rsid w:val="35CBAACA"/>
    <w:rsid w:val="3667798F"/>
    <w:rsid w:val="3669668B"/>
    <w:rsid w:val="37020A23"/>
    <w:rsid w:val="38077C00"/>
    <w:rsid w:val="3822CC54"/>
    <w:rsid w:val="390735FA"/>
    <w:rsid w:val="393D7323"/>
    <w:rsid w:val="3996A035"/>
    <w:rsid w:val="3A11B5FA"/>
    <w:rsid w:val="3B545394"/>
    <w:rsid w:val="3C552591"/>
    <w:rsid w:val="3C6DA450"/>
    <w:rsid w:val="3CB2EABB"/>
    <w:rsid w:val="3DBFCBB2"/>
    <w:rsid w:val="3ED8EC9F"/>
    <w:rsid w:val="3EE9C2ED"/>
    <w:rsid w:val="3F61A587"/>
    <w:rsid w:val="40EDB431"/>
    <w:rsid w:val="4107DE56"/>
    <w:rsid w:val="4153930F"/>
    <w:rsid w:val="41859F3E"/>
    <w:rsid w:val="423F7261"/>
    <w:rsid w:val="42BD1438"/>
    <w:rsid w:val="42BD828D"/>
    <w:rsid w:val="42FE44AE"/>
    <w:rsid w:val="444BDAB9"/>
    <w:rsid w:val="44BE9C24"/>
    <w:rsid w:val="451FB860"/>
    <w:rsid w:val="4534D04D"/>
    <w:rsid w:val="46418480"/>
    <w:rsid w:val="467C3300"/>
    <w:rsid w:val="474E9CD3"/>
    <w:rsid w:val="491EA6BC"/>
    <w:rsid w:val="49FF9110"/>
    <w:rsid w:val="4A1F71E2"/>
    <w:rsid w:val="4A6AF313"/>
    <w:rsid w:val="4AB4460D"/>
    <w:rsid w:val="4ADAD4F6"/>
    <w:rsid w:val="4B60CDD1"/>
    <w:rsid w:val="4BE75DE4"/>
    <w:rsid w:val="4BF53518"/>
    <w:rsid w:val="4C131105"/>
    <w:rsid w:val="4C6C4F7B"/>
    <w:rsid w:val="4CD504D9"/>
    <w:rsid w:val="4CEBDDB7"/>
    <w:rsid w:val="4D450742"/>
    <w:rsid w:val="4D666582"/>
    <w:rsid w:val="4DFFF41F"/>
    <w:rsid w:val="4F031531"/>
    <w:rsid w:val="50C7BDAE"/>
    <w:rsid w:val="5109B425"/>
    <w:rsid w:val="51C42049"/>
    <w:rsid w:val="52BE51E0"/>
    <w:rsid w:val="52D6E242"/>
    <w:rsid w:val="5446087A"/>
    <w:rsid w:val="54698356"/>
    <w:rsid w:val="54AC08AE"/>
    <w:rsid w:val="54BBABE3"/>
    <w:rsid w:val="5605B282"/>
    <w:rsid w:val="56448C82"/>
    <w:rsid w:val="5675F1EE"/>
    <w:rsid w:val="56B63912"/>
    <w:rsid w:val="578B827D"/>
    <w:rsid w:val="587276BB"/>
    <w:rsid w:val="5908F69B"/>
    <w:rsid w:val="59246DA2"/>
    <w:rsid w:val="5AB0EDBB"/>
    <w:rsid w:val="5AB23C82"/>
    <w:rsid w:val="5ADC8BB0"/>
    <w:rsid w:val="5B035A23"/>
    <w:rsid w:val="5B7A21B7"/>
    <w:rsid w:val="5B91CC60"/>
    <w:rsid w:val="5BC6DF00"/>
    <w:rsid w:val="5BFE9A06"/>
    <w:rsid w:val="5CA59C76"/>
    <w:rsid w:val="5CF5E358"/>
    <w:rsid w:val="5DE99D4D"/>
    <w:rsid w:val="5E6B5EE4"/>
    <w:rsid w:val="5EA4724C"/>
    <w:rsid w:val="5EE458C4"/>
    <w:rsid w:val="5F7C4782"/>
    <w:rsid w:val="60B0B851"/>
    <w:rsid w:val="60CB5B15"/>
    <w:rsid w:val="620117C1"/>
    <w:rsid w:val="62F92D93"/>
    <w:rsid w:val="635F7DFA"/>
    <w:rsid w:val="642032C4"/>
    <w:rsid w:val="64413D5C"/>
    <w:rsid w:val="64B93190"/>
    <w:rsid w:val="6598E643"/>
    <w:rsid w:val="65C5D499"/>
    <w:rsid w:val="660CF50B"/>
    <w:rsid w:val="66639B38"/>
    <w:rsid w:val="66EFFCBB"/>
    <w:rsid w:val="67760FAC"/>
    <w:rsid w:val="67B56702"/>
    <w:rsid w:val="684E9383"/>
    <w:rsid w:val="688374E8"/>
    <w:rsid w:val="68B74BD8"/>
    <w:rsid w:val="695B0E09"/>
    <w:rsid w:val="6A3B6434"/>
    <w:rsid w:val="6AD8D838"/>
    <w:rsid w:val="6B43D016"/>
    <w:rsid w:val="6B73952E"/>
    <w:rsid w:val="6B859F40"/>
    <w:rsid w:val="6C3567F4"/>
    <w:rsid w:val="6C3849BC"/>
    <w:rsid w:val="6D1AE1E3"/>
    <w:rsid w:val="6DDD103C"/>
    <w:rsid w:val="6E2519A1"/>
    <w:rsid w:val="6E980EFB"/>
    <w:rsid w:val="6EAB55E9"/>
    <w:rsid w:val="6F01F17B"/>
    <w:rsid w:val="6F2F3CE7"/>
    <w:rsid w:val="6F8E9EA3"/>
    <w:rsid w:val="7040FD28"/>
    <w:rsid w:val="70A0E94A"/>
    <w:rsid w:val="7170638B"/>
    <w:rsid w:val="71A05DA6"/>
    <w:rsid w:val="71CFBB29"/>
    <w:rsid w:val="7219DE53"/>
    <w:rsid w:val="7270D9A8"/>
    <w:rsid w:val="72C7112F"/>
    <w:rsid w:val="72D32A4C"/>
    <w:rsid w:val="734C65B3"/>
    <w:rsid w:val="740D73AA"/>
    <w:rsid w:val="7427D6FF"/>
    <w:rsid w:val="74F81CCF"/>
    <w:rsid w:val="758B2E3C"/>
    <w:rsid w:val="763F2535"/>
    <w:rsid w:val="764D5873"/>
    <w:rsid w:val="766D263D"/>
    <w:rsid w:val="767DAEA6"/>
    <w:rsid w:val="768357EC"/>
    <w:rsid w:val="76C0BD85"/>
    <w:rsid w:val="771DAFA5"/>
    <w:rsid w:val="77538636"/>
    <w:rsid w:val="78A029C1"/>
    <w:rsid w:val="7A276495"/>
    <w:rsid w:val="7B863879"/>
    <w:rsid w:val="7CB1BA2A"/>
    <w:rsid w:val="7DEA4DE9"/>
    <w:rsid w:val="7E327F77"/>
    <w:rsid w:val="7E5C35FE"/>
    <w:rsid w:val="7E6B11BF"/>
    <w:rsid w:val="7FD29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E8F7"/>
  <w15:chartTrackingRefBased/>
  <w15:docId w15:val="{52F08451-2450-4AD7-A476-C7D00942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6A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6C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05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E054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7C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7C0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7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67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67B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F67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67B1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84C7E"/>
    <w:pPr>
      <w:spacing w:before="100" w:beforeAutospacing="1" w:after="100" w:afterAutospacing="1"/>
    </w:pPr>
  </w:style>
  <w:style w:type="character" w:styleId="Uwydatnienie">
    <w:name w:val="Emphasis"/>
    <w:uiPriority w:val="20"/>
    <w:qFormat/>
    <w:rsid w:val="00B8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odrzejewska\Documents\Niestandardowe%20szablony%20pakietu%20Office\OPINIA%20NAUCZYCIELI,%20WYCHOWAWC&#211;W,%20SPECJALIST&#211;W%202017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5C3BF-2E8D-430F-B0BF-B9F89F3A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OPINIA NAUCZYCIELI, WYCHOWAWCÓW, SPECJALISTÓW 2017-2018</Template>
  <TotalTime>11</TotalTime>
  <Pages>7</Pages>
  <Words>3787</Words>
  <Characters>22725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Modrzejewska</dc:creator>
  <cp:keywords/>
  <dc:description/>
  <cp:lastModifiedBy>Poradnia</cp:lastModifiedBy>
  <cp:revision>3</cp:revision>
  <cp:lastPrinted>2026-10-20T08:47:00Z</cp:lastPrinted>
  <dcterms:created xsi:type="dcterms:W3CDTF">2026-10-20T09:17:00Z</dcterms:created>
  <dcterms:modified xsi:type="dcterms:W3CDTF">2026-10-20T10:53:00Z</dcterms:modified>
</cp:coreProperties>
</file>